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Tr="006A17B1">
        <w:trPr>
          <w:cantSplit/>
          <w:trHeight w:hRule="exact" w:val="480"/>
        </w:trPr>
        <w:tc>
          <w:tcPr>
            <w:tcW w:w="7663" w:type="dxa"/>
            <w:gridSpan w:val="2"/>
          </w:tcPr>
          <w:p w:rsidR="00F01E07" w:rsidRDefault="00F01E07">
            <w:pPr>
              <w:rPr>
                <w:b/>
                <w:bCs/>
              </w:rPr>
            </w:pPr>
            <w:r>
              <w:rPr>
                <w:b/>
                <w:bCs/>
              </w:rPr>
              <w:t>PRESSEINFORMATION</w:t>
            </w:r>
          </w:p>
        </w:tc>
        <w:tc>
          <w:tcPr>
            <w:tcW w:w="2693" w:type="dxa"/>
            <w:vMerge w:val="restart"/>
          </w:tcPr>
          <w:p w:rsidR="0050117F" w:rsidRDefault="0050117F" w:rsidP="0050117F">
            <w:pPr>
              <w:pStyle w:val="Address"/>
            </w:pPr>
            <w:r>
              <w:t>Corneliusstraße 4</w:t>
            </w:r>
          </w:p>
          <w:p w:rsidR="0050117F" w:rsidRDefault="0050117F" w:rsidP="0050117F">
            <w:pPr>
              <w:pStyle w:val="Address"/>
            </w:pPr>
            <w:r>
              <w:t>60325 Frankfurt am Main</w:t>
            </w:r>
          </w:p>
          <w:p w:rsidR="0050117F" w:rsidRDefault="009170BD" w:rsidP="0050117F">
            <w:pPr>
              <w:pStyle w:val="Address"/>
            </w:pPr>
            <w:r>
              <w:t>GERMANY</w:t>
            </w:r>
          </w:p>
          <w:p w:rsidR="0050117F" w:rsidRDefault="0050117F" w:rsidP="0050117F">
            <w:pPr>
              <w:pStyle w:val="Address"/>
            </w:pPr>
            <w:r>
              <w:t>Telefon</w:t>
            </w:r>
            <w:r>
              <w:tab/>
              <w:t>+49 69 756081-</w:t>
            </w:r>
            <w:r w:rsidR="0052444D">
              <w:t>0</w:t>
            </w:r>
          </w:p>
          <w:p w:rsidR="0050117F" w:rsidRDefault="0050117F" w:rsidP="0050117F">
            <w:pPr>
              <w:pStyle w:val="Address"/>
            </w:pPr>
            <w:r>
              <w:t>Telefax</w:t>
            </w:r>
            <w:r>
              <w:tab/>
              <w:t>+49 69 756081-11</w:t>
            </w:r>
          </w:p>
          <w:p w:rsidR="0050117F" w:rsidRDefault="0050117F" w:rsidP="0050117F">
            <w:pPr>
              <w:pStyle w:val="Address"/>
            </w:pPr>
            <w:r>
              <w:t>E-Mail</w:t>
            </w:r>
            <w:r>
              <w:tab/>
            </w:r>
            <w:r w:rsidR="0052444D">
              <w:t>vdw</w:t>
            </w:r>
            <w:r>
              <w:t>@vdw.de</w:t>
            </w:r>
          </w:p>
          <w:p w:rsidR="0050117F" w:rsidRDefault="0050117F" w:rsidP="0050117F">
            <w:pPr>
              <w:pStyle w:val="Address"/>
            </w:pPr>
            <w:r>
              <w:t>Internet</w:t>
            </w:r>
            <w:r>
              <w:tab/>
              <w:t>www.vdw.de</w:t>
            </w:r>
          </w:p>
          <w:p w:rsidR="0050117F" w:rsidRDefault="0050117F" w:rsidP="0050117F">
            <w:pPr>
              <w:pStyle w:val="Address"/>
            </w:pPr>
          </w:p>
          <w:p w:rsidR="0050117F" w:rsidRDefault="0050117F" w:rsidP="0050117F">
            <w:pPr>
              <w:pStyle w:val="Dates"/>
            </w:pPr>
            <w:r>
              <w:fldChar w:fldCharType="begin"/>
            </w:r>
            <w:r>
              <w:instrText xml:space="preserve"> CREATEDATE  \@ "d. MMMM yyyy"  \* MERGEFORMAT </w:instrText>
            </w:r>
            <w:r>
              <w:fldChar w:fldCharType="separate"/>
            </w:r>
            <w:r w:rsidR="00B62258">
              <w:rPr>
                <w:noProof/>
              </w:rPr>
              <w:t>29. M</w:t>
            </w:r>
            <w:r w:rsidR="00C715EF">
              <w:rPr>
                <w:noProof/>
              </w:rPr>
              <w:t>ai</w:t>
            </w:r>
            <w:r w:rsidR="006A17B1">
              <w:rPr>
                <w:noProof/>
              </w:rPr>
              <w:t xml:space="preserve"> 2018</w:t>
            </w:r>
            <w:r>
              <w:fldChar w:fldCharType="end"/>
            </w:r>
          </w:p>
          <w:p w:rsidR="00F01E07" w:rsidRDefault="00F01E07"/>
          <w:p w:rsidR="00F01E07" w:rsidRDefault="00F01E07">
            <w:pPr>
              <w:pStyle w:val="Initials"/>
            </w:pPr>
          </w:p>
        </w:tc>
      </w:tr>
      <w:tr w:rsidR="00F01E07" w:rsidTr="006A17B1">
        <w:trPr>
          <w:cantSplit/>
          <w:trHeight w:val="260"/>
        </w:trPr>
        <w:tc>
          <w:tcPr>
            <w:tcW w:w="1142" w:type="dxa"/>
          </w:tcPr>
          <w:p w:rsidR="00F01E07" w:rsidRDefault="00F01E07"/>
        </w:tc>
        <w:tc>
          <w:tcPr>
            <w:tcW w:w="6521" w:type="dxa"/>
          </w:tcPr>
          <w:p w:rsidR="00F01E07" w:rsidRDefault="00F01E07">
            <w:pPr>
              <w:pStyle w:val="Name"/>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irma"/>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pPr>
              <w:pStyle w:val="Fax1"/>
              <w:spacing w:line="240" w:lineRule="atLeast"/>
            </w:pPr>
          </w:p>
        </w:tc>
        <w:tc>
          <w:tcPr>
            <w:tcW w:w="2693" w:type="dxa"/>
            <w:vMerge/>
            <w:vAlign w:val="center"/>
          </w:tcPr>
          <w:p w:rsidR="00F01E07" w:rsidRDefault="00F01E07"/>
        </w:tc>
      </w:tr>
      <w:tr w:rsidR="00F01E07" w:rsidTr="006A17B1">
        <w:trPr>
          <w:cantSplit/>
          <w:trHeight w:val="260"/>
        </w:trPr>
        <w:tc>
          <w:tcPr>
            <w:tcW w:w="1142" w:type="dxa"/>
          </w:tcPr>
          <w:p w:rsidR="00F01E07" w:rsidRDefault="00F01E07"/>
        </w:tc>
        <w:tc>
          <w:tcPr>
            <w:tcW w:w="6521" w:type="dxa"/>
          </w:tcPr>
          <w:p w:rsidR="00F01E07" w:rsidRDefault="00F01E07"/>
        </w:tc>
        <w:tc>
          <w:tcPr>
            <w:tcW w:w="2693" w:type="dxa"/>
            <w:vMerge/>
            <w:vAlign w:val="center"/>
          </w:tcPr>
          <w:p w:rsidR="00F01E07" w:rsidRDefault="00F01E07"/>
        </w:tc>
      </w:tr>
      <w:tr w:rsidR="00F01E07" w:rsidTr="006A17B1">
        <w:trPr>
          <w:cantSplit/>
          <w:trHeight w:val="260"/>
        </w:trPr>
        <w:tc>
          <w:tcPr>
            <w:tcW w:w="1142" w:type="dxa"/>
          </w:tcPr>
          <w:p w:rsidR="00F01E07" w:rsidRDefault="007B6219">
            <w:r>
              <w:t>V</w:t>
            </w:r>
            <w:r w:rsidR="00F01E07">
              <w:t>on</w:t>
            </w:r>
          </w:p>
        </w:tc>
        <w:tc>
          <w:tcPr>
            <w:tcW w:w="6521" w:type="dxa"/>
          </w:tcPr>
          <w:p w:rsidR="00F01E07" w:rsidRDefault="00F01E07">
            <w:pPr>
              <w:pStyle w:val="Von"/>
              <w:spacing w:line="240" w:lineRule="atLeast"/>
            </w:pPr>
            <w:r>
              <w:t>Sylke Becker</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Telefon</w:t>
            </w:r>
          </w:p>
        </w:tc>
        <w:tc>
          <w:tcPr>
            <w:tcW w:w="6521" w:type="dxa"/>
          </w:tcPr>
          <w:p w:rsidR="00F01E07" w:rsidRDefault="00F01E07">
            <w:pPr>
              <w:pStyle w:val="Telefon"/>
            </w:pPr>
            <w:r>
              <w:t>+49 69 756081-33</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Telefax</w:t>
            </w:r>
          </w:p>
        </w:tc>
        <w:tc>
          <w:tcPr>
            <w:tcW w:w="6521" w:type="dxa"/>
          </w:tcPr>
          <w:p w:rsidR="00F01E07" w:rsidRDefault="00F01E07">
            <w:pPr>
              <w:pStyle w:val="Fax2"/>
              <w:spacing w:line="240" w:lineRule="atLeast"/>
            </w:pPr>
            <w:r>
              <w:t>+49 69 756081-11</w:t>
            </w:r>
          </w:p>
        </w:tc>
        <w:tc>
          <w:tcPr>
            <w:tcW w:w="2693" w:type="dxa"/>
            <w:vMerge/>
            <w:vAlign w:val="center"/>
          </w:tcPr>
          <w:p w:rsidR="00F01E07" w:rsidRDefault="00F01E07"/>
        </w:tc>
      </w:tr>
      <w:tr w:rsidR="00F01E07" w:rsidTr="006A17B1">
        <w:trPr>
          <w:cantSplit/>
          <w:trHeight w:val="260"/>
        </w:trPr>
        <w:tc>
          <w:tcPr>
            <w:tcW w:w="1142" w:type="dxa"/>
          </w:tcPr>
          <w:p w:rsidR="00F01E07" w:rsidRDefault="00F01E07">
            <w:r>
              <w:t>E-Mail</w:t>
            </w:r>
          </w:p>
        </w:tc>
        <w:tc>
          <w:tcPr>
            <w:tcW w:w="6521" w:type="dxa"/>
          </w:tcPr>
          <w:p w:rsidR="00F01E07" w:rsidRDefault="00F01E07">
            <w:pPr>
              <w:pStyle w:val="Page"/>
            </w:pPr>
            <w:r>
              <w:t>s.becker@vdw.de</w:t>
            </w:r>
          </w:p>
        </w:tc>
        <w:tc>
          <w:tcPr>
            <w:tcW w:w="2693" w:type="dxa"/>
            <w:vMerge/>
            <w:vAlign w:val="center"/>
          </w:tcPr>
          <w:p w:rsidR="00F01E07" w:rsidRDefault="00F01E07"/>
        </w:tc>
      </w:tr>
    </w:tbl>
    <w:p w:rsidR="00F01E07" w:rsidRDefault="00F01E07"/>
    <w:p w:rsidR="00F01E07" w:rsidRDefault="00F01E07"/>
    <w:p w:rsidR="006A17B1" w:rsidRDefault="005D5B64" w:rsidP="002028A6">
      <w:pPr>
        <w:pStyle w:val="Opening"/>
        <w:spacing w:line="360" w:lineRule="auto"/>
        <w:ind w:right="1416"/>
      </w:pPr>
      <w:r w:rsidRPr="005D5B64">
        <w:rPr>
          <w:b/>
          <w:sz w:val="28"/>
          <w:szCs w:val="28"/>
        </w:rPr>
        <w:t xml:space="preserve">VDW bringt Club </w:t>
      </w:r>
      <w:proofErr w:type="spellStart"/>
      <w:r w:rsidRPr="005D5B64">
        <w:rPr>
          <w:b/>
          <w:sz w:val="28"/>
          <w:szCs w:val="28"/>
        </w:rPr>
        <w:t>of</w:t>
      </w:r>
      <w:proofErr w:type="spellEnd"/>
      <w:r w:rsidRPr="005D5B64">
        <w:rPr>
          <w:b/>
          <w:sz w:val="28"/>
          <w:szCs w:val="28"/>
        </w:rPr>
        <w:t xml:space="preserve"> </w:t>
      </w:r>
      <w:proofErr w:type="spellStart"/>
      <w:r w:rsidRPr="005D5B64">
        <w:rPr>
          <w:b/>
          <w:sz w:val="28"/>
          <w:szCs w:val="28"/>
        </w:rPr>
        <w:t>Metalworking</w:t>
      </w:r>
      <w:proofErr w:type="spellEnd"/>
      <w:r w:rsidRPr="005D5B64">
        <w:rPr>
          <w:b/>
          <w:sz w:val="28"/>
          <w:szCs w:val="28"/>
        </w:rPr>
        <w:t xml:space="preserve"> erfolgreich an den Start</w:t>
      </w:r>
    </w:p>
    <w:p w:rsidR="00C819FB" w:rsidRDefault="00C819FB" w:rsidP="002028A6">
      <w:pPr>
        <w:spacing w:line="360" w:lineRule="auto"/>
        <w:ind w:right="1416"/>
        <w:rPr>
          <w:b/>
        </w:rPr>
      </w:pPr>
    </w:p>
    <w:p w:rsidR="00C715EF" w:rsidRDefault="006A17B1" w:rsidP="002028A6">
      <w:pPr>
        <w:spacing w:line="360" w:lineRule="auto"/>
        <w:ind w:right="1416"/>
      </w:pPr>
      <w:r>
        <w:rPr>
          <w:b/>
        </w:rPr>
        <w:t xml:space="preserve">Frankfurt am Main, </w:t>
      </w:r>
      <w:r w:rsidR="00C715EF">
        <w:rPr>
          <w:b/>
        </w:rPr>
        <w:t>2</w:t>
      </w:r>
      <w:r w:rsidR="00B62258">
        <w:rPr>
          <w:b/>
        </w:rPr>
        <w:t>9</w:t>
      </w:r>
      <w:r>
        <w:rPr>
          <w:b/>
        </w:rPr>
        <w:t xml:space="preserve">. </w:t>
      </w:r>
      <w:r w:rsidR="00C715EF">
        <w:rPr>
          <w:b/>
        </w:rPr>
        <w:t>Mai</w:t>
      </w:r>
      <w:r>
        <w:rPr>
          <w:b/>
        </w:rPr>
        <w:t xml:space="preserve"> 2018</w:t>
      </w:r>
      <w:r w:rsidRPr="00AB72B9">
        <w:rPr>
          <w:b/>
        </w:rPr>
        <w:t xml:space="preserve">. </w:t>
      </w:r>
      <w:r>
        <w:t xml:space="preserve">– </w:t>
      </w:r>
      <w:r w:rsidR="00C715EF">
        <w:t xml:space="preserve">Den Messebesuch einfacher, schneller und besser machen: Dieses Ziel verfolgt der Club </w:t>
      </w:r>
      <w:proofErr w:type="spellStart"/>
      <w:r w:rsidR="00C715EF">
        <w:t>of</w:t>
      </w:r>
      <w:proofErr w:type="spellEnd"/>
      <w:r w:rsidR="00C715EF">
        <w:t xml:space="preserve"> </w:t>
      </w:r>
      <w:proofErr w:type="spellStart"/>
      <w:r w:rsidR="00C715EF">
        <w:t>Metalworking</w:t>
      </w:r>
      <w:proofErr w:type="spellEnd"/>
      <w:r w:rsidR="00C715EF">
        <w:t>, den der VDW vor wenigen Tagen an den Start gebracht hat. Die Mitgliedschaft ist kostenlos</w:t>
      </w:r>
      <w:r w:rsidR="00EF6922">
        <w:t xml:space="preserve"> und</w:t>
      </w:r>
      <w:r w:rsidR="00C715EF">
        <w:t xml:space="preserve"> bietet </w:t>
      </w:r>
      <w:r w:rsidR="00F01FC5">
        <w:t xml:space="preserve">attraktive Leistungen für internationale </w:t>
      </w:r>
      <w:r w:rsidR="00C715EF">
        <w:t>Experten der Metallbearbeitung.</w:t>
      </w:r>
      <w:r w:rsidR="0008052C">
        <w:t xml:space="preserve"> Mit diesem Angebot hat der VDW einen Nerv getroffen: </w:t>
      </w:r>
      <w:r w:rsidR="00D479E9">
        <w:t xml:space="preserve">Innerhalb weniger Stunden </w:t>
      </w:r>
      <w:r w:rsidR="000C744E">
        <w:t>gingen</w:t>
      </w:r>
      <w:r w:rsidR="0008052C">
        <w:t xml:space="preserve"> über 1.000 Registrierungsanfragen aus </w:t>
      </w:r>
      <w:r w:rsidR="000C744E">
        <w:t xml:space="preserve">der ganzen </w:t>
      </w:r>
      <w:r w:rsidR="0008052C">
        <w:t>Welt</w:t>
      </w:r>
      <w:r w:rsidR="000C744E">
        <w:t xml:space="preserve"> ein</w:t>
      </w:r>
      <w:r w:rsidR="00F13C5E">
        <w:t>, Tendenz klar steigend.</w:t>
      </w:r>
    </w:p>
    <w:p w:rsidR="00C715EF" w:rsidRDefault="00C715EF" w:rsidP="002028A6">
      <w:pPr>
        <w:spacing w:line="360" w:lineRule="auto"/>
        <w:ind w:right="1416"/>
      </w:pPr>
    </w:p>
    <w:p w:rsidR="00F13C5E" w:rsidRDefault="004942CA" w:rsidP="002028A6">
      <w:pPr>
        <w:spacing w:line="360" w:lineRule="auto"/>
        <w:ind w:right="1416"/>
      </w:pPr>
      <w:r>
        <w:t>Nach der</w:t>
      </w:r>
      <w:r w:rsidR="00EA7B5E">
        <w:t xml:space="preserve"> </w:t>
      </w:r>
      <w:r>
        <w:t xml:space="preserve">kostenfreien Registrierung auf </w:t>
      </w:r>
      <w:hyperlink r:id="rId9" w:history="1">
        <w:r w:rsidRPr="00071F06">
          <w:rPr>
            <w:rStyle w:val="Hyperlink"/>
          </w:rPr>
          <w:t>www.clubofmetalworking.de</w:t>
        </w:r>
      </w:hyperlink>
      <w:r>
        <w:t xml:space="preserve"> erhalten </w:t>
      </w:r>
      <w:r w:rsidR="00C57822">
        <w:t xml:space="preserve">Mitglieder </w:t>
      </w:r>
      <w:r>
        <w:t xml:space="preserve">ein individuelles Willkommenspaket mit ihrer </w:t>
      </w:r>
      <w:r w:rsidR="00165D53">
        <w:t xml:space="preserve">persönlichen Clubkarte. </w:t>
      </w:r>
      <w:r w:rsidR="00F01FC5">
        <w:t xml:space="preserve">Ein </w:t>
      </w:r>
      <w:r w:rsidR="00165D53">
        <w:t xml:space="preserve">Newsletter informiert </w:t>
      </w:r>
      <w:r w:rsidR="00731F4B">
        <w:t xml:space="preserve">sie </w:t>
      </w:r>
      <w:r w:rsidR="00165D53">
        <w:t xml:space="preserve">alle sechs bis acht Wochen über Neuigkeiten aus der Branche und wichtige </w:t>
      </w:r>
      <w:r w:rsidR="00BD3170">
        <w:t>Fachmessen</w:t>
      </w:r>
      <w:r w:rsidR="00165D53">
        <w:t xml:space="preserve">, kostenfreie Dauerkarten </w:t>
      </w:r>
      <w:r w:rsidR="00BD3170">
        <w:t xml:space="preserve">zur EMO Hannover und METAV </w:t>
      </w:r>
      <w:r w:rsidR="007F50E9">
        <w:t xml:space="preserve">stellt der Club </w:t>
      </w:r>
      <w:r w:rsidR="00BD3170">
        <w:t xml:space="preserve">automatisch </w:t>
      </w:r>
      <w:r w:rsidR="007F50E9">
        <w:t>zur Verfügung</w:t>
      </w:r>
      <w:r w:rsidR="00165D53">
        <w:t xml:space="preserve">. </w:t>
      </w:r>
      <w:r w:rsidR="00F01FC5">
        <w:t xml:space="preserve">Zusätzlich zur kostenfreien Nutzung des ÖPNV zum Messebesuch </w:t>
      </w:r>
      <w:r w:rsidR="007F50E9">
        <w:t xml:space="preserve">können </w:t>
      </w:r>
      <w:r w:rsidR="002433A1">
        <w:t xml:space="preserve">Mitglieder mit ihrer Clubkarte </w:t>
      </w:r>
      <w:r w:rsidR="00F01FC5">
        <w:t xml:space="preserve">auch </w:t>
      </w:r>
      <w:r w:rsidR="007F50E9">
        <w:t xml:space="preserve">zahlreiche </w:t>
      </w:r>
      <w:r w:rsidR="00BD3170">
        <w:t xml:space="preserve">Leistungen wie </w:t>
      </w:r>
      <w:r w:rsidR="002433A1">
        <w:t xml:space="preserve">eine Fast Lane zum </w:t>
      </w:r>
      <w:r w:rsidR="005E2242">
        <w:t>beschleunig</w:t>
      </w:r>
      <w:r w:rsidR="00BD3170">
        <w:t>ten Einlass</w:t>
      </w:r>
      <w:r w:rsidR="00BD1168">
        <w:t xml:space="preserve">, </w:t>
      </w:r>
      <w:r w:rsidR="00B6742D">
        <w:t xml:space="preserve">die </w:t>
      </w:r>
      <w:r w:rsidR="00BD1168">
        <w:t>Garderobe</w:t>
      </w:r>
      <w:r w:rsidR="00BD3170">
        <w:t xml:space="preserve"> </w:t>
      </w:r>
      <w:r w:rsidR="007F50E9">
        <w:t xml:space="preserve">oder </w:t>
      </w:r>
      <w:r w:rsidR="007B2583">
        <w:t xml:space="preserve">die Lounge des Club </w:t>
      </w:r>
      <w:proofErr w:type="spellStart"/>
      <w:r w:rsidR="007B2583">
        <w:t>of</w:t>
      </w:r>
      <w:proofErr w:type="spellEnd"/>
      <w:r w:rsidR="007B2583">
        <w:t xml:space="preserve"> </w:t>
      </w:r>
      <w:proofErr w:type="spellStart"/>
      <w:r w:rsidR="007B2583">
        <w:t>Metalwor</w:t>
      </w:r>
      <w:r w:rsidR="00BD3170">
        <w:t>king</w:t>
      </w:r>
      <w:proofErr w:type="spellEnd"/>
      <w:r w:rsidR="000B0F4E">
        <w:t xml:space="preserve"> </w:t>
      </w:r>
      <w:r w:rsidR="00F01FC5">
        <w:t>in Anspruch nehmen</w:t>
      </w:r>
      <w:r w:rsidR="00A94A0D">
        <w:t xml:space="preserve">. </w:t>
      </w:r>
      <w:r w:rsidR="00DB45D7">
        <w:t>E</w:t>
      </w:r>
      <w:r w:rsidR="002433A1">
        <w:t xml:space="preserve">xklusive Clubtreffen </w:t>
      </w:r>
      <w:r w:rsidR="00DB45D7">
        <w:t xml:space="preserve">laden </w:t>
      </w:r>
      <w:r w:rsidR="002433A1">
        <w:t xml:space="preserve">zum Networking </w:t>
      </w:r>
      <w:r w:rsidR="00A94A0D">
        <w:t>ein</w:t>
      </w:r>
      <w:r w:rsidR="00BD1168">
        <w:t>, um dem Club ein persönliches Gesicht zu geben.</w:t>
      </w:r>
      <w:r w:rsidR="00F13C5E">
        <w:t xml:space="preserve"> </w:t>
      </w:r>
    </w:p>
    <w:p w:rsidR="00F13C5E" w:rsidRDefault="00F13C5E" w:rsidP="002028A6">
      <w:pPr>
        <w:spacing w:line="360" w:lineRule="auto"/>
        <w:ind w:right="1416"/>
      </w:pPr>
    </w:p>
    <w:p w:rsidR="003C0219" w:rsidRDefault="00F13C5E" w:rsidP="00D748BE">
      <w:pPr>
        <w:spacing w:line="360" w:lineRule="auto"/>
        <w:ind w:right="1416"/>
      </w:pPr>
      <w:r>
        <w:t xml:space="preserve">In einem ersten Schritt </w:t>
      </w:r>
      <w:r w:rsidR="00502AB0">
        <w:t xml:space="preserve">wurden </w:t>
      </w:r>
      <w:r w:rsidR="005E348F">
        <w:t>Besu</w:t>
      </w:r>
      <w:r w:rsidR="00502AB0">
        <w:t>c</w:t>
      </w:r>
      <w:r w:rsidR="005E348F">
        <w:t xml:space="preserve">her </w:t>
      </w:r>
      <w:r w:rsidR="00502AB0">
        <w:t>der EMO Hannover und METAV eingeladen</w:t>
      </w:r>
      <w:r w:rsidR="007708FD">
        <w:t xml:space="preserve">, dem Club </w:t>
      </w:r>
      <w:proofErr w:type="spellStart"/>
      <w:r w:rsidR="007708FD">
        <w:t>of</w:t>
      </w:r>
      <w:proofErr w:type="spellEnd"/>
      <w:r w:rsidR="007708FD">
        <w:t xml:space="preserve"> </w:t>
      </w:r>
      <w:proofErr w:type="spellStart"/>
      <w:r w:rsidR="007708FD">
        <w:t>Metalworking</w:t>
      </w:r>
      <w:proofErr w:type="spellEnd"/>
      <w:r w:rsidR="007708FD">
        <w:t xml:space="preserve"> beizutreten</w:t>
      </w:r>
      <w:r w:rsidR="00502AB0">
        <w:t xml:space="preserve">. </w:t>
      </w:r>
      <w:r w:rsidR="007708FD">
        <w:t>Die bisherigen Anmeld</w:t>
      </w:r>
      <w:r w:rsidR="007708FD">
        <w:t>e</w:t>
      </w:r>
      <w:r w:rsidR="007708FD">
        <w:t xml:space="preserve">zahlen bilden damit den internationalen Stellenwert der Messen ab. </w:t>
      </w:r>
      <w:r w:rsidR="00CD28FF">
        <w:t>Der Großteil der</w:t>
      </w:r>
      <w:r w:rsidR="00731F4B">
        <w:t xml:space="preserve"> bereits</w:t>
      </w:r>
      <w:r w:rsidR="00CD28FF">
        <w:t xml:space="preserve"> </w:t>
      </w:r>
      <w:r w:rsidR="002F7DE4">
        <w:t>registrierten Mitglieder</w:t>
      </w:r>
      <w:r w:rsidR="00CD28FF">
        <w:t xml:space="preserve"> stammt</w:t>
      </w:r>
      <w:r w:rsidR="002F7DE4">
        <w:t xml:space="preserve"> aus allen Teilen Europas</w:t>
      </w:r>
      <w:r w:rsidR="00CD28FF">
        <w:t xml:space="preserve">, </w:t>
      </w:r>
      <w:r w:rsidR="00CD28FF">
        <w:lastRenderedPageBreak/>
        <w:t xml:space="preserve">neben Deutschland vor allem aus </w:t>
      </w:r>
      <w:r w:rsidR="00251345">
        <w:t xml:space="preserve">Skandinavien, </w:t>
      </w:r>
      <w:r w:rsidR="002F7DE4">
        <w:t>de</w:t>
      </w:r>
      <w:r w:rsidR="00CD28FF">
        <w:t>m</w:t>
      </w:r>
      <w:r w:rsidR="002F7DE4">
        <w:t xml:space="preserve"> </w:t>
      </w:r>
      <w:r w:rsidR="00251345">
        <w:t>Baltikum</w:t>
      </w:r>
      <w:r w:rsidR="002F7DE4">
        <w:t xml:space="preserve"> sowie</w:t>
      </w:r>
      <w:r w:rsidR="00251345">
        <w:t xml:space="preserve"> Mittel- und Osteuropa</w:t>
      </w:r>
      <w:r w:rsidR="002F7DE4">
        <w:t xml:space="preserve">. </w:t>
      </w:r>
      <w:r w:rsidR="00D748BE">
        <w:t>Starke Anmeldezahlen erreich</w:t>
      </w:r>
      <w:r w:rsidR="00CD28FF">
        <w:t xml:space="preserve">t der Club </w:t>
      </w:r>
      <w:proofErr w:type="spellStart"/>
      <w:r w:rsidR="00CD28FF">
        <w:t>of</w:t>
      </w:r>
      <w:proofErr w:type="spellEnd"/>
      <w:r w:rsidR="00CD28FF">
        <w:t xml:space="preserve"> </w:t>
      </w:r>
      <w:proofErr w:type="spellStart"/>
      <w:r w:rsidR="00CD28FF">
        <w:t>Metalworking</w:t>
      </w:r>
      <w:proofErr w:type="spellEnd"/>
      <w:r w:rsidR="00CD28FF">
        <w:t xml:space="preserve"> </w:t>
      </w:r>
      <w:r w:rsidR="009F784E">
        <w:t xml:space="preserve">ebenso </w:t>
      </w:r>
      <w:r w:rsidR="00CD28FF">
        <w:t xml:space="preserve">in den </w:t>
      </w:r>
      <w:r w:rsidR="00D748BE">
        <w:t xml:space="preserve">traditionell wichtigen </w:t>
      </w:r>
      <w:r w:rsidR="00251345">
        <w:t>Märkte</w:t>
      </w:r>
      <w:r w:rsidR="00CD28FF">
        <w:t>n</w:t>
      </w:r>
      <w:r w:rsidR="00251345">
        <w:t xml:space="preserve"> </w:t>
      </w:r>
      <w:r w:rsidR="00D748BE">
        <w:t xml:space="preserve">Japan, </w:t>
      </w:r>
      <w:r w:rsidR="006B0D46">
        <w:t xml:space="preserve">USA, </w:t>
      </w:r>
      <w:r w:rsidR="00251345">
        <w:t xml:space="preserve">Südkorea, </w:t>
      </w:r>
      <w:r w:rsidR="00DF1D04">
        <w:t>China und</w:t>
      </w:r>
      <w:r w:rsidR="006B0D46">
        <w:t xml:space="preserve"> Taiwan</w:t>
      </w:r>
      <w:r w:rsidR="009F784E">
        <w:t xml:space="preserve"> </w:t>
      </w:r>
      <w:r w:rsidR="00CD28FF">
        <w:t xml:space="preserve">wie in den </w:t>
      </w:r>
      <w:r w:rsidR="00920ABA">
        <w:t>Perspektivmärkte</w:t>
      </w:r>
      <w:r w:rsidR="00CD28FF">
        <w:t>n</w:t>
      </w:r>
      <w:r w:rsidR="00920ABA">
        <w:t xml:space="preserve"> Mexiko, Russland, Indien</w:t>
      </w:r>
      <w:r w:rsidR="004A15B8">
        <w:t xml:space="preserve"> und Brasilien.</w:t>
      </w:r>
      <w:r w:rsidR="00D108C5">
        <w:t xml:space="preserve"> </w:t>
      </w:r>
      <w:r w:rsidR="005045E0">
        <w:t xml:space="preserve">Sogar in </w:t>
      </w:r>
      <w:r w:rsidR="00DF1D04">
        <w:t xml:space="preserve">Island, </w:t>
      </w:r>
      <w:r w:rsidR="005045E0">
        <w:t xml:space="preserve">Australien, </w:t>
      </w:r>
      <w:r w:rsidR="009F784E">
        <w:t xml:space="preserve">Thailand und Südafrika </w:t>
      </w:r>
      <w:r w:rsidR="005045E0">
        <w:t>ließen sich Fachbesucher für eine Mitgliedschaft begeistern.</w:t>
      </w:r>
      <w:r w:rsidR="003C0219">
        <w:t xml:space="preserve"> </w:t>
      </w:r>
    </w:p>
    <w:p w:rsidR="003C0219" w:rsidRDefault="003C0219" w:rsidP="00D748BE">
      <w:pPr>
        <w:spacing w:line="360" w:lineRule="auto"/>
        <w:ind w:right="1416"/>
      </w:pPr>
    </w:p>
    <w:p w:rsidR="009944B0" w:rsidRDefault="00251345" w:rsidP="00826D73">
      <w:pPr>
        <w:spacing w:line="360" w:lineRule="auto"/>
        <w:ind w:right="1416"/>
      </w:pPr>
      <w:r>
        <w:t>„</w:t>
      </w:r>
      <w:r w:rsidR="00A7691A">
        <w:t>Wir haben positive Rückmeldungen aus aller Welt erhalten, über die wir uns natürlich sehr freuen</w:t>
      </w:r>
      <w:r w:rsidR="00AF68B9">
        <w:t xml:space="preserve">. Wir </w:t>
      </w:r>
      <w:r w:rsidR="003D3852">
        <w:t xml:space="preserve">sehen </w:t>
      </w:r>
      <w:r w:rsidR="00A7691A">
        <w:t xml:space="preserve">sie </w:t>
      </w:r>
      <w:r w:rsidR="00AF68B9">
        <w:t xml:space="preserve">aber auch </w:t>
      </w:r>
      <w:r w:rsidR="00845C1A">
        <w:t xml:space="preserve">als </w:t>
      </w:r>
      <w:r w:rsidR="003D3852">
        <w:t xml:space="preserve">Vertrauensvorschuss, dem wir gerecht werden </w:t>
      </w:r>
      <w:r w:rsidR="00A7691A">
        <w:t xml:space="preserve">müssen“, sagt Dr. Wilfried Schäfer, Geschäftsführer des VDW. </w:t>
      </w:r>
      <w:r w:rsidR="00826D73">
        <w:t xml:space="preserve">„Es ist deshalb unser erklärtes Ziel, das Angebot des Club </w:t>
      </w:r>
      <w:proofErr w:type="spellStart"/>
      <w:r w:rsidR="00826D73">
        <w:t>of</w:t>
      </w:r>
      <w:proofErr w:type="spellEnd"/>
      <w:r w:rsidR="00826D73">
        <w:t xml:space="preserve"> </w:t>
      </w:r>
      <w:proofErr w:type="spellStart"/>
      <w:r w:rsidR="00826D73">
        <w:t>Metalworking</w:t>
      </w:r>
      <w:proofErr w:type="spellEnd"/>
      <w:r w:rsidR="00826D73">
        <w:t xml:space="preserve"> </w:t>
      </w:r>
      <w:r w:rsidR="000B0F4E">
        <w:t>fortzu</w:t>
      </w:r>
      <w:r w:rsidR="005A5DD1">
        <w:t>entwickeln</w:t>
      </w:r>
      <w:r w:rsidR="00826D73">
        <w:t xml:space="preserve"> und </w:t>
      </w:r>
      <w:r w:rsidR="005A5DD1">
        <w:t xml:space="preserve">weitere </w:t>
      </w:r>
      <w:r w:rsidR="00826D73">
        <w:t xml:space="preserve">Partner ins Boot zu holen. </w:t>
      </w:r>
      <w:r w:rsidR="00EB5A5A">
        <w:t xml:space="preserve">Mit ersten Interessenten sind wir bereits im Gespräch und </w:t>
      </w:r>
      <w:r w:rsidR="009944B0">
        <w:t>sehen uns auf einem guten Weg.“</w:t>
      </w:r>
    </w:p>
    <w:p w:rsidR="009944B0" w:rsidRDefault="009944B0" w:rsidP="00826D73">
      <w:pPr>
        <w:spacing w:line="360" w:lineRule="auto"/>
        <w:ind w:right="1416"/>
      </w:pPr>
    </w:p>
    <w:p w:rsidR="003C0219" w:rsidRDefault="00332FBA" w:rsidP="00812490">
      <w:pPr>
        <w:spacing w:line="360" w:lineRule="auto"/>
        <w:ind w:right="1416"/>
      </w:pPr>
      <w:r>
        <w:t>So soll auch die Kommunikation nach der erfolgreichen Erstansprache auf eine breitere Basis gestellt werden</w:t>
      </w:r>
      <w:r w:rsidR="00F01FC5">
        <w:t>.</w:t>
      </w:r>
      <w:r w:rsidR="001F0C31">
        <w:t xml:space="preserve"> </w:t>
      </w:r>
      <w:r w:rsidR="00223A3C">
        <w:t xml:space="preserve">Angesprochen werden dabei alle </w:t>
      </w:r>
      <w:r w:rsidR="006C6BBD">
        <w:t>Experten der Metallbearbei</w:t>
      </w:r>
      <w:r w:rsidR="00731F4B">
        <w:t>tung</w:t>
      </w:r>
      <w:r w:rsidR="006C6BBD">
        <w:t xml:space="preserve"> unabhängig von </w:t>
      </w:r>
      <w:r w:rsidR="00812490" w:rsidRPr="00812490">
        <w:t>Beruf und Ausbildungsstand</w:t>
      </w:r>
      <w:r w:rsidR="00812490">
        <w:t>, wie Dr. Schäfer betont</w:t>
      </w:r>
      <w:r w:rsidR="009F08F6">
        <w:t>: „</w:t>
      </w:r>
      <w:r w:rsidR="004D3B7B">
        <w:t xml:space="preserve">Unsere Mitglieder verbindet ihre Leidenschaft für die Metallbearbeitung. Vom Azubi bis zum </w:t>
      </w:r>
      <w:r w:rsidR="00B20413">
        <w:t>Einkäufer</w:t>
      </w:r>
      <w:r w:rsidR="004D3B7B" w:rsidRPr="004D3B7B">
        <w:t xml:space="preserve">, </w:t>
      </w:r>
      <w:r w:rsidR="004D3B7B">
        <w:t xml:space="preserve">vom Facharbeiter bis zum </w:t>
      </w:r>
      <w:r w:rsidR="004D3B7B" w:rsidRPr="004D3B7B">
        <w:t>Geschäftsführer</w:t>
      </w:r>
      <w:r w:rsidR="004D3B7B">
        <w:t xml:space="preserve"> </w:t>
      </w:r>
      <w:r w:rsidR="00223A3C">
        <w:t xml:space="preserve">ist uns </w:t>
      </w:r>
      <w:r w:rsidR="004D3B7B">
        <w:t>jedes Mitglied</w:t>
      </w:r>
      <w:r w:rsidR="00223A3C">
        <w:t xml:space="preserve"> herzlich willkommen</w:t>
      </w:r>
      <w:r w:rsidR="004D3B7B">
        <w:t>.“</w:t>
      </w:r>
    </w:p>
    <w:p w:rsidR="005045E0" w:rsidRDefault="005045E0" w:rsidP="002028A6">
      <w:pPr>
        <w:tabs>
          <w:tab w:val="left" w:pos="7654"/>
        </w:tabs>
        <w:spacing w:line="360" w:lineRule="auto"/>
        <w:ind w:right="1416"/>
      </w:pPr>
    </w:p>
    <w:p w:rsidR="00F01FC5" w:rsidRDefault="00B62258" w:rsidP="002028A6">
      <w:pPr>
        <w:tabs>
          <w:tab w:val="left" w:pos="7654"/>
        </w:tabs>
        <w:spacing w:line="360" w:lineRule="auto"/>
        <w:ind w:right="1416"/>
      </w:pPr>
      <w:r>
        <w:t>Ansprechpartner:</w:t>
      </w:r>
    </w:p>
    <w:p w:rsidR="00F01FC5" w:rsidRDefault="00F01FC5" w:rsidP="002028A6">
      <w:pPr>
        <w:tabs>
          <w:tab w:val="left" w:pos="7654"/>
        </w:tabs>
        <w:spacing w:line="360" w:lineRule="auto"/>
        <w:ind w:right="1416"/>
      </w:pPr>
    </w:p>
    <w:p w:rsidR="00F01FC5" w:rsidRDefault="00F01FC5" w:rsidP="002028A6">
      <w:pPr>
        <w:tabs>
          <w:tab w:val="left" w:pos="7654"/>
        </w:tabs>
        <w:spacing w:line="360" w:lineRule="auto"/>
        <w:ind w:right="1416"/>
      </w:pPr>
      <w:r>
        <w:t xml:space="preserve">Stefan </w:t>
      </w:r>
      <w:proofErr w:type="spellStart"/>
      <w:r>
        <w:t>Schwaneck</w:t>
      </w:r>
      <w:proofErr w:type="spellEnd"/>
    </w:p>
    <w:p w:rsidR="00F01FC5" w:rsidRDefault="00A95FF0" w:rsidP="00F01FC5">
      <w:pPr>
        <w:tabs>
          <w:tab w:val="left" w:pos="7654"/>
        </w:tabs>
        <w:spacing w:line="360" w:lineRule="auto"/>
        <w:ind w:right="1416"/>
      </w:pPr>
      <w:r>
        <w:t>Tel.</w:t>
      </w:r>
      <w:r w:rsidR="00F01FC5">
        <w:t xml:space="preserve"> +49 69 756081-83 </w:t>
      </w:r>
    </w:p>
    <w:p w:rsidR="00F01FC5" w:rsidRDefault="00A95FF0" w:rsidP="00F01FC5">
      <w:pPr>
        <w:tabs>
          <w:tab w:val="left" w:pos="7654"/>
        </w:tabs>
        <w:spacing w:line="360" w:lineRule="auto"/>
        <w:ind w:right="1416"/>
      </w:pPr>
      <w:r>
        <w:t>E-Mail:</w:t>
      </w:r>
      <w:r w:rsidR="00F01FC5">
        <w:t xml:space="preserve"> </w:t>
      </w:r>
      <w:hyperlink r:id="rId10" w:history="1">
        <w:r w:rsidR="00F01FC5" w:rsidRPr="007A38A0">
          <w:rPr>
            <w:rStyle w:val="Hyperlink"/>
          </w:rPr>
          <w:t>s.schwaneck@vdw.de</w:t>
        </w:r>
      </w:hyperlink>
    </w:p>
    <w:p w:rsidR="00F01FC5" w:rsidRDefault="00F01FC5" w:rsidP="00F01FC5">
      <w:pPr>
        <w:tabs>
          <w:tab w:val="left" w:pos="7654"/>
        </w:tabs>
        <w:spacing w:line="360" w:lineRule="auto"/>
        <w:ind w:right="1416"/>
      </w:pPr>
      <w:bookmarkStart w:id="0" w:name="_GoBack"/>
      <w:bookmarkEnd w:id="0"/>
    </w:p>
    <w:p w:rsidR="00F01FC5" w:rsidRDefault="00F01FC5" w:rsidP="00F01FC5">
      <w:pPr>
        <w:tabs>
          <w:tab w:val="left" w:pos="7654"/>
        </w:tabs>
        <w:spacing w:line="360" w:lineRule="auto"/>
        <w:ind w:right="1416"/>
      </w:pPr>
      <w:proofErr w:type="spellStart"/>
      <w:r>
        <w:t>Vibeke</w:t>
      </w:r>
      <w:proofErr w:type="spellEnd"/>
      <w:r>
        <w:t xml:space="preserve"> Hoffmann</w:t>
      </w:r>
    </w:p>
    <w:p w:rsidR="00F01FC5" w:rsidRDefault="00A95FF0" w:rsidP="00F01FC5">
      <w:pPr>
        <w:tabs>
          <w:tab w:val="left" w:pos="7654"/>
        </w:tabs>
        <w:spacing w:line="360" w:lineRule="auto"/>
        <w:ind w:right="1416"/>
      </w:pPr>
      <w:r>
        <w:t>Tel.</w:t>
      </w:r>
      <w:r w:rsidR="00F01FC5">
        <w:t xml:space="preserve"> +49 69 756081-56</w:t>
      </w:r>
    </w:p>
    <w:p w:rsidR="00F01FC5" w:rsidRDefault="00A95FF0" w:rsidP="00F01FC5">
      <w:pPr>
        <w:tabs>
          <w:tab w:val="left" w:pos="7654"/>
        </w:tabs>
        <w:spacing w:line="360" w:lineRule="auto"/>
        <w:ind w:right="1416"/>
      </w:pPr>
      <w:r>
        <w:t>E-Mail:</w:t>
      </w:r>
      <w:r w:rsidR="00F01FC5">
        <w:t xml:space="preserve"> </w:t>
      </w:r>
      <w:proofErr w:type="spellStart"/>
      <w:r w:rsidR="00F01FC5" w:rsidRPr="00FC2FA4">
        <w:rPr>
          <w:u w:val="single"/>
        </w:rPr>
        <w:t>v.hoffmann</w:t>
      </w:r>
      <w:proofErr w:type="spellEnd"/>
      <w:r w:rsidR="00F01FC5" w:rsidRPr="00FC2FA4">
        <w:rPr>
          <w:u w:val="single"/>
        </w:rPr>
        <w:t xml:space="preserve"> @vdw.de</w:t>
      </w:r>
    </w:p>
    <w:p w:rsidR="00F01FC5" w:rsidRDefault="00F01FC5" w:rsidP="00F01FC5">
      <w:pPr>
        <w:tabs>
          <w:tab w:val="left" w:pos="7654"/>
        </w:tabs>
        <w:spacing w:line="360" w:lineRule="auto"/>
        <w:ind w:right="1416"/>
      </w:pPr>
    </w:p>
    <w:p w:rsidR="00DB45D7" w:rsidRDefault="00DB45D7" w:rsidP="00F01FC5">
      <w:pPr>
        <w:tabs>
          <w:tab w:val="left" w:pos="7654"/>
        </w:tabs>
        <w:spacing w:line="360" w:lineRule="auto"/>
        <w:ind w:right="1416"/>
      </w:pPr>
    </w:p>
    <w:p w:rsidR="00E1412B" w:rsidRDefault="00E1412B" w:rsidP="00F01FC5">
      <w:pPr>
        <w:tabs>
          <w:tab w:val="left" w:pos="7654"/>
        </w:tabs>
        <w:spacing w:line="360" w:lineRule="auto"/>
        <w:ind w:right="1416"/>
      </w:pPr>
    </w:p>
    <w:p w:rsidR="00E1412B" w:rsidRDefault="00E1412B" w:rsidP="00E1412B">
      <w:pPr>
        <w:tabs>
          <w:tab w:val="left" w:pos="7654"/>
        </w:tabs>
        <w:spacing w:line="360" w:lineRule="auto"/>
        <w:ind w:right="1416"/>
        <w:rPr>
          <w:b/>
          <w:sz w:val="16"/>
          <w:szCs w:val="16"/>
        </w:rPr>
      </w:pPr>
      <w:r>
        <w:rPr>
          <w:b/>
          <w:sz w:val="16"/>
          <w:szCs w:val="16"/>
        </w:rPr>
        <w:lastRenderedPageBreak/>
        <w:t>Hintergrund</w:t>
      </w:r>
    </w:p>
    <w:p w:rsidR="00E1412B" w:rsidRDefault="00E1412B" w:rsidP="00E1412B">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2017 produzierte die Branche mit zuletzt über 72.000 Beschäftigten (Stand Ende 2017, Betriebe mit mehr als 50 Mitarbeitern) Maschinen und Dienstleistungen im Wert von rd. 16,1 Mrd. Euro.</w:t>
      </w:r>
    </w:p>
    <w:p w:rsidR="00DB45D7" w:rsidRDefault="00DB45D7" w:rsidP="002028A6">
      <w:pPr>
        <w:spacing w:line="360" w:lineRule="auto"/>
        <w:ind w:right="1416"/>
      </w:pPr>
    </w:p>
    <w:p w:rsidR="006A17B1" w:rsidRDefault="006A17B1" w:rsidP="002028A6">
      <w:pPr>
        <w:spacing w:line="360" w:lineRule="auto"/>
        <w:ind w:right="1416"/>
      </w:pPr>
      <w:r w:rsidRPr="00B138D8">
        <w:t>Bild</w:t>
      </w:r>
      <w:r w:rsidR="00EF6922">
        <w:t>er</w:t>
      </w:r>
      <w:r w:rsidRPr="00B138D8">
        <w:t>:</w:t>
      </w:r>
    </w:p>
    <w:p w:rsidR="00E1412B" w:rsidRPr="00B138D8" w:rsidRDefault="00E1412B" w:rsidP="002028A6">
      <w:pPr>
        <w:spacing w:line="360" w:lineRule="auto"/>
        <w:ind w:right="1416"/>
      </w:pPr>
    </w:p>
    <w:p w:rsidR="006A17B1" w:rsidRPr="00B138D8" w:rsidRDefault="006A17B1" w:rsidP="002028A6">
      <w:pPr>
        <w:spacing w:line="360" w:lineRule="auto"/>
        <w:ind w:right="1416"/>
      </w:pPr>
      <w:r w:rsidRPr="00B138D8">
        <w:t>Dr. Wilfried Schäfer, Geschäftsführer VDW (Verein Deutscher Werkzeugm</w:t>
      </w:r>
      <w:r w:rsidRPr="00B138D8">
        <w:t>a</w:t>
      </w:r>
      <w:r w:rsidRPr="00B138D8">
        <w:t>schinenfabriken), Frankfurt am Main</w:t>
      </w:r>
    </w:p>
    <w:p w:rsidR="00E1412B" w:rsidRDefault="00E1412B" w:rsidP="002028A6">
      <w:pPr>
        <w:pStyle w:val="Opening"/>
        <w:ind w:right="1416"/>
      </w:pPr>
    </w:p>
    <w:p w:rsidR="00F01E07" w:rsidRDefault="006A2B1D" w:rsidP="002028A6">
      <w:pPr>
        <w:pStyle w:val="Opening"/>
        <w:ind w:right="1416"/>
        <w:rPr>
          <w:lang w:val="en-US"/>
        </w:rPr>
      </w:pPr>
      <w:r w:rsidRPr="00E1412B">
        <w:rPr>
          <w:lang w:val="en-US"/>
        </w:rPr>
        <w:t xml:space="preserve">Logo </w:t>
      </w:r>
      <w:r w:rsidR="00EF6922" w:rsidRPr="00E1412B">
        <w:rPr>
          <w:lang w:val="en-US"/>
        </w:rPr>
        <w:t xml:space="preserve">Club </w:t>
      </w:r>
      <w:r w:rsidR="00EF6922" w:rsidRPr="00EF6922">
        <w:rPr>
          <w:lang w:val="en-US"/>
        </w:rPr>
        <w:t xml:space="preserve">of Metalworking, Frankfurt </w:t>
      </w:r>
      <w:proofErr w:type="gramStart"/>
      <w:r w:rsidR="00EF6922" w:rsidRPr="00EF6922">
        <w:rPr>
          <w:lang w:val="en-US"/>
        </w:rPr>
        <w:t>am</w:t>
      </w:r>
      <w:proofErr w:type="gramEnd"/>
      <w:r w:rsidR="00EF6922" w:rsidRPr="00EF6922">
        <w:rPr>
          <w:lang w:val="en-US"/>
        </w:rPr>
        <w:t xml:space="preserve"> Main</w:t>
      </w:r>
    </w:p>
    <w:p w:rsidR="006A2B1D" w:rsidRDefault="006A2B1D" w:rsidP="002028A6">
      <w:pPr>
        <w:pStyle w:val="Opening"/>
        <w:ind w:right="1416"/>
        <w:rPr>
          <w:lang w:val="en-US"/>
        </w:rPr>
      </w:pPr>
    </w:p>
    <w:p w:rsidR="00F01E07" w:rsidRDefault="006A2B1D" w:rsidP="000E1AD2">
      <w:pPr>
        <w:pStyle w:val="Opening"/>
        <w:ind w:right="1416"/>
        <w:rPr>
          <w:lang w:val="en-US"/>
        </w:rPr>
      </w:pPr>
      <w:proofErr w:type="spellStart"/>
      <w:r>
        <w:rPr>
          <w:lang w:val="en-US"/>
        </w:rPr>
        <w:t>Internetauftritt</w:t>
      </w:r>
      <w:proofErr w:type="spellEnd"/>
      <w:r>
        <w:rPr>
          <w:lang w:val="en-US"/>
        </w:rPr>
        <w:t xml:space="preserve"> </w:t>
      </w:r>
      <w:r w:rsidRPr="00EF6922">
        <w:rPr>
          <w:lang w:val="en-US"/>
        </w:rPr>
        <w:t xml:space="preserve">Club of Metalworking, Frankfurt </w:t>
      </w:r>
      <w:proofErr w:type="gramStart"/>
      <w:r w:rsidRPr="00EF6922">
        <w:rPr>
          <w:lang w:val="en-US"/>
        </w:rPr>
        <w:t>am</w:t>
      </w:r>
      <w:proofErr w:type="gramEnd"/>
      <w:r w:rsidRPr="00EF6922">
        <w:rPr>
          <w:lang w:val="en-US"/>
        </w:rPr>
        <w:t xml:space="preserve"> Main</w:t>
      </w:r>
      <w:bookmarkStart w:id="1" w:name="Text"/>
      <w:bookmarkEnd w:id="1"/>
    </w:p>
    <w:p w:rsidR="00E1412B" w:rsidRDefault="00E1412B" w:rsidP="000E1AD2">
      <w:pPr>
        <w:pStyle w:val="Opening"/>
        <w:ind w:right="1416"/>
        <w:rPr>
          <w:lang w:val="en-US"/>
        </w:rPr>
      </w:pPr>
    </w:p>
    <w:p w:rsidR="00E1412B" w:rsidRDefault="00E1412B" w:rsidP="00E1412B">
      <w:pPr>
        <w:spacing w:line="360" w:lineRule="auto"/>
        <w:ind w:right="1416"/>
      </w:pPr>
      <w:r>
        <w:t xml:space="preserve">Grafiken und Bilder finden Sie im Internet auch online unter </w:t>
      </w:r>
      <w:hyperlink r:id="rId11" w:history="1">
        <w:r>
          <w:rPr>
            <w:rStyle w:val="Hyperlink"/>
          </w:rPr>
          <w:t>www.vdw.de</w:t>
        </w:r>
      </w:hyperlink>
      <w:r>
        <w:t xml:space="preserve"> im Bereich Presse. Besuchen Sie den VDW auch in unseren </w:t>
      </w:r>
      <w:proofErr w:type="spellStart"/>
      <w:r>
        <w:t>Social</w:t>
      </w:r>
      <w:proofErr w:type="spellEnd"/>
      <w:r>
        <w:t xml:space="preserve">-Media-Kanälen </w:t>
      </w:r>
    </w:p>
    <w:p w:rsidR="00E1412B" w:rsidRDefault="00E1412B" w:rsidP="00E1412B">
      <w:pPr>
        <w:autoSpaceDE w:val="0"/>
        <w:autoSpaceDN w:val="0"/>
        <w:adjustRightInd w:val="0"/>
        <w:spacing w:line="240" w:lineRule="auto"/>
        <w:rPr>
          <w:rFonts w:eastAsia="Calibri" w:cs="Arial"/>
          <w:i/>
          <w:color w:val="0070C0"/>
        </w:rPr>
      </w:pPr>
    </w:p>
    <w:p w:rsidR="00E1412B" w:rsidRDefault="00E1412B" w:rsidP="00E1412B">
      <w:pPr>
        <w:autoSpaceDE w:val="0"/>
        <w:autoSpaceDN w:val="0"/>
        <w:adjustRightInd w:val="0"/>
        <w:spacing w:line="240" w:lineRule="auto"/>
        <w:rPr>
          <w:rFonts w:eastAsia="Calibri" w:cs="Arial"/>
          <w:i/>
          <w:color w:val="0070C0"/>
          <w:lang w:eastAsia="zh-CN"/>
        </w:rPr>
      </w:pPr>
      <w:r>
        <w:rPr>
          <w:rFonts w:eastAsia="Calibri" w:cs="Arial"/>
          <w:i/>
          <w:noProof/>
          <w:color w:val="0070C0"/>
        </w:rPr>
        <w:drawing>
          <wp:inline distT="0" distB="0" distL="0" distR="0">
            <wp:extent cx="278765" cy="278765"/>
            <wp:effectExtent l="0" t="0" r="6985" b="698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13" w:history="1">
        <w:r w:rsidRPr="007A38A0">
          <w:rPr>
            <w:rStyle w:val="Hyperlink"/>
            <w:rFonts w:eastAsia="Calibri" w:cs="Arial"/>
            <w:i/>
            <w:lang w:eastAsia="zh-CN"/>
          </w:rPr>
          <w:t>https://de.industryarena.com/vdw</w:t>
        </w:r>
      </w:hyperlink>
    </w:p>
    <w:p w:rsidR="00E1412B" w:rsidRDefault="00E1412B" w:rsidP="00E1412B">
      <w:pPr>
        <w:autoSpaceDE w:val="0"/>
        <w:autoSpaceDN w:val="0"/>
        <w:adjustRightInd w:val="0"/>
        <w:spacing w:line="240" w:lineRule="auto"/>
        <w:rPr>
          <w:rFonts w:eastAsia="Calibri" w:cs="Arial"/>
          <w:i/>
          <w:color w:val="0070C0"/>
          <w:lang w:eastAsia="zh-CN"/>
        </w:rPr>
      </w:pPr>
    </w:p>
    <w:p w:rsidR="00E1412B" w:rsidRDefault="00E1412B" w:rsidP="00E1412B">
      <w:pPr>
        <w:autoSpaceDE w:val="0"/>
        <w:autoSpaceDN w:val="0"/>
        <w:adjustRightInd w:val="0"/>
        <w:spacing w:line="240" w:lineRule="auto"/>
        <w:rPr>
          <w:rFonts w:eastAsia="Calibri" w:cs="Arial"/>
          <w:i/>
          <w:color w:val="0070C0"/>
        </w:rPr>
      </w:pPr>
      <w:r>
        <w:rPr>
          <w:rFonts w:eastAsia="Calibri" w:cs="Arial"/>
          <w:i/>
          <w:noProof/>
          <w:color w:val="0070C0"/>
        </w:rPr>
        <w:drawing>
          <wp:inline distT="0" distB="0" distL="0" distR="0">
            <wp:extent cx="278765" cy="278765"/>
            <wp:effectExtent l="0" t="0" r="698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5" w:history="1">
        <w:r w:rsidRPr="007A38A0">
          <w:rPr>
            <w:rStyle w:val="Hyperlink"/>
            <w:rFonts w:eastAsia="Calibri" w:cs="Arial"/>
            <w:i/>
          </w:rPr>
          <w:t>http://www.youtube.com/metaltradefair</w:t>
        </w:r>
      </w:hyperlink>
    </w:p>
    <w:p w:rsidR="00E1412B" w:rsidRDefault="00E1412B" w:rsidP="00E1412B">
      <w:pPr>
        <w:autoSpaceDE w:val="0"/>
        <w:autoSpaceDN w:val="0"/>
        <w:adjustRightInd w:val="0"/>
        <w:spacing w:line="240" w:lineRule="auto"/>
        <w:rPr>
          <w:rFonts w:eastAsia="Calibri" w:cs="Arial"/>
          <w:i/>
          <w:color w:val="0070C0"/>
          <w:u w:val="single"/>
          <w:lang w:eastAsia="zh-CN"/>
        </w:rPr>
      </w:pPr>
    </w:p>
    <w:p w:rsidR="00E1412B" w:rsidRDefault="00E1412B" w:rsidP="00E1412B">
      <w:pPr>
        <w:autoSpaceDE w:val="0"/>
        <w:autoSpaceDN w:val="0"/>
        <w:adjustRightInd w:val="0"/>
        <w:spacing w:line="240" w:lineRule="auto"/>
        <w:rPr>
          <w:rFonts w:ascii="Tms Rmn" w:hAnsi="Tms Rmn"/>
          <w:kern w:val="0"/>
          <w:sz w:val="24"/>
          <w:szCs w:val="24"/>
          <w:lang w:eastAsia="en-US"/>
        </w:rPr>
      </w:pPr>
    </w:p>
    <w:p w:rsidR="00E1412B" w:rsidRDefault="00E1412B" w:rsidP="00E1412B">
      <w:pPr>
        <w:autoSpaceDE w:val="0"/>
        <w:autoSpaceDN w:val="0"/>
        <w:adjustRightInd w:val="0"/>
        <w:spacing w:line="240" w:lineRule="auto"/>
        <w:rPr>
          <w:rFonts w:eastAsia="Calibri" w:cs="Arial"/>
          <w:i/>
          <w:color w:val="0070C0"/>
        </w:rPr>
      </w:pPr>
      <w:r>
        <w:rPr>
          <w:rFonts w:ascii="Tms Rmn" w:hAnsi="Tms Rmn"/>
          <w:noProof/>
          <w:kern w:val="0"/>
          <w:sz w:val="24"/>
          <w:szCs w:val="24"/>
        </w:rPr>
        <w:drawing>
          <wp:inline distT="0" distB="0" distL="0" distR="0">
            <wp:extent cx="356870" cy="356870"/>
            <wp:effectExtent l="0" t="0" r="508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70" cy="356870"/>
                    </a:xfrm>
                    <a:prstGeom prst="rect">
                      <a:avLst/>
                    </a:prstGeom>
                    <a:noFill/>
                    <a:ln>
                      <a:noFill/>
                    </a:ln>
                  </pic:spPr>
                </pic:pic>
              </a:graphicData>
            </a:graphic>
          </wp:inline>
        </w:drawing>
      </w:r>
      <w:r>
        <w:rPr>
          <w:rFonts w:ascii="Helv" w:hAnsi="Helv" w:cs="Helv"/>
          <w:color w:val="000000"/>
          <w:kern w:val="0"/>
          <w:sz w:val="20"/>
          <w:lang w:eastAsia="en-US"/>
        </w:rPr>
        <w:tab/>
      </w:r>
      <w:r>
        <w:rPr>
          <w:rFonts w:ascii="Helv" w:hAnsi="Helv" w:cs="Helv"/>
          <w:color w:val="000000"/>
          <w:kern w:val="0"/>
          <w:sz w:val="20"/>
          <w:lang w:eastAsia="en-US"/>
        </w:rPr>
        <w:tab/>
      </w:r>
      <w:hyperlink r:id="rId17" w:history="1">
        <w:r>
          <w:rPr>
            <w:rStyle w:val="Hyperlink"/>
            <w:rFonts w:ascii="Helv" w:hAnsi="Helv" w:cs="Helv"/>
            <w:color w:val="0000FF"/>
            <w:kern w:val="0"/>
            <w:sz w:val="20"/>
            <w:lang w:eastAsia="en-US"/>
          </w:rPr>
          <w:t>https://twitter.com/VDWonline</w:t>
        </w:r>
      </w:hyperlink>
    </w:p>
    <w:p w:rsidR="00E1412B" w:rsidRPr="00E1412B" w:rsidRDefault="00E1412B" w:rsidP="000E1AD2">
      <w:pPr>
        <w:pStyle w:val="Opening"/>
        <w:ind w:right="1416"/>
      </w:pPr>
    </w:p>
    <w:p w:rsidR="00236A5F" w:rsidRPr="00E1412B" w:rsidRDefault="00236A5F">
      <w:pPr>
        <w:spacing w:line="240" w:lineRule="auto"/>
      </w:pPr>
    </w:p>
    <w:p w:rsidR="00F01E07" w:rsidRPr="00E1412B" w:rsidRDefault="00F01E07"/>
    <w:sectPr w:rsidR="00F01E07" w:rsidRPr="00E1412B" w:rsidSect="00CB5C29">
      <w:headerReference w:type="default" r:id="rId18"/>
      <w:headerReference w:type="first" r:id="rId19"/>
      <w:footerReference w:type="first" r:id="rId20"/>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9D0" w:rsidRDefault="009169D0">
      <w:r>
        <w:separator/>
      </w:r>
    </w:p>
  </w:endnote>
  <w:endnote w:type="continuationSeparator" w:id="0">
    <w:p w:rsidR="009169D0" w:rsidRDefault="00916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B62258">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C715EF" w:rsidRDefault="0050117F" w:rsidP="0050117F">
    <w:pPr>
      <w:pStyle w:val="Fuzeile"/>
      <w:spacing w:line="20" w:lineRule="exact"/>
      <w:rPr>
        <w:sz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9D0" w:rsidRDefault="009169D0">
      <w:r>
        <w:separator/>
      </w:r>
    </w:p>
  </w:footnote>
  <w:footnote w:type="continuationSeparator" w:id="0">
    <w:p w:rsidR="009169D0" w:rsidRDefault="009169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01E07">
          <w:r>
            <w:t xml:space="preserve">Seite </w:t>
          </w:r>
          <w:r>
            <w:fldChar w:fldCharType="begin"/>
          </w:r>
          <w:r>
            <w:instrText xml:space="preserve"> PAGE </w:instrText>
          </w:r>
          <w:r>
            <w:fldChar w:fldCharType="separate"/>
          </w:r>
          <w:r w:rsidR="005052D3">
            <w:rPr>
              <w:noProof/>
            </w:rPr>
            <w:t>3</w:t>
          </w:r>
          <w:r>
            <w:fldChar w:fldCharType="end"/>
          </w:r>
          <w:r>
            <w:t>/</w:t>
          </w:r>
          <w:r>
            <w:fldChar w:fldCharType="begin"/>
          </w:r>
          <w:r>
            <w:instrText xml:space="preserve"> NUMPAGES </w:instrText>
          </w:r>
          <w:r>
            <w:fldChar w:fldCharType="separate"/>
          </w:r>
          <w:r w:rsidR="005052D3">
            <w:rPr>
              <w:noProof/>
            </w:rPr>
            <w:t>3</w:t>
          </w:r>
          <w:r>
            <w:fldChar w:fldCharType="end"/>
          </w:r>
          <w:r w:rsidR="00E94685">
            <w:t xml:space="preserve"> · VDW</w:t>
          </w:r>
          <w:r>
            <w:fldChar w:fldCharType="begin"/>
          </w:r>
          <w:r>
            <w:instrText xml:space="preserve"> STYLEREF Initials \* MERGEFORMAT </w:instrText>
          </w:r>
          <w:r>
            <w:fldChar w:fldCharType="end"/>
          </w:r>
          <w:r>
            <w:t xml:space="preserve"> · </w:t>
          </w:r>
          <w:fldSimple w:instr=" STYLEREF Dates \* MERGEFORMAT ">
            <w:r w:rsidR="005052D3" w:rsidRPr="005052D3">
              <w:rPr>
                <w:bCs/>
                <w:noProof/>
              </w:rPr>
              <w:t>29.</w:t>
            </w:r>
            <w:r w:rsidR="005052D3">
              <w:rPr>
                <w:noProof/>
              </w:rPr>
              <w:t xml:space="preserve"> Mai 2018</w:t>
            </w:r>
          </w:fldSimple>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663B6"/>
    <w:multiLevelType w:val="hybridMultilevel"/>
    <w:tmpl w:val="9488C9CA"/>
    <w:lvl w:ilvl="0" w:tplc="24368D92">
      <w:start w:val="19"/>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2420081"/>
    <w:multiLevelType w:val="hybridMultilevel"/>
    <w:tmpl w:val="CDE8EDC6"/>
    <w:lvl w:ilvl="0" w:tplc="DD34A21E">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B1"/>
    <w:rsid w:val="000012C6"/>
    <w:rsid w:val="00063CE0"/>
    <w:rsid w:val="0008052C"/>
    <w:rsid w:val="00084753"/>
    <w:rsid w:val="000B0F4E"/>
    <w:rsid w:val="000B3790"/>
    <w:rsid w:val="000C2477"/>
    <w:rsid w:val="000C744E"/>
    <w:rsid w:val="000D1379"/>
    <w:rsid w:val="000D6B28"/>
    <w:rsid w:val="000E1AD2"/>
    <w:rsid w:val="0010603D"/>
    <w:rsid w:val="00146D7A"/>
    <w:rsid w:val="001547D6"/>
    <w:rsid w:val="00165D53"/>
    <w:rsid w:val="001835F7"/>
    <w:rsid w:val="001A0A28"/>
    <w:rsid w:val="001F0C31"/>
    <w:rsid w:val="002028A6"/>
    <w:rsid w:val="002212A6"/>
    <w:rsid w:val="00223A3C"/>
    <w:rsid w:val="002310F6"/>
    <w:rsid w:val="00236A5F"/>
    <w:rsid w:val="002433A1"/>
    <w:rsid w:val="00251345"/>
    <w:rsid w:val="00283198"/>
    <w:rsid w:val="002A5FFB"/>
    <w:rsid w:val="002F7DE4"/>
    <w:rsid w:val="003078E5"/>
    <w:rsid w:val="00332FBA"/>
    <w:rsid w:val="00340BFA"/>
    <w:rsid w:val="0037793A"/>
    <w:rsid w:val="003C0219"/>
    <w:rsid w:val="003D3852"/>
    <w:rsid w:val="00404585"/>
    <w:rsid w:val="00416510"/>
    <w:rsid w:val="004278E8"/>
    <w:rsid w:val="004314C7"/>
    <w:rsid w:val="0043362F"/>
    <w:rsid w:val="0045618F"/>
    <w:rsid w:val="00476B2F"/>
    <w:rsid w:val="004942CA"/>
    <w:rsid w:val="004A15B8"/>
    <w:rsid w:val="004B02D3"/>
    <w:rsid w:val="004D3B7B"/>
    <w:rsid w:val="004E5BAC"/>
    <w:rsid w:val="0050117F"/>
    <w:rsid w:val="00502AB0"/>
    <w:rsid w:val="005045E0"/>
    <w:rsid w:val="005052D3"/>
    <w:rsid w:val="00513072"/>
    <w:rsid w:val="0052444D"/>
    <w:rsid w:val="00542D78"/>
    <w:rsid w:val="0058183C"/>
    <w:rsid w:val="005A5DD1"/>
    <w:rsid w:val="005D5B64"/>
    <w:rsid w:val="005E2242"/>
    <w:rsid w:val="005E348F"/>
    <w:rsid w:val="005F02F3"/>
    <w:rsid w:val="006458DC"/>
    <w:rsid w:val="006A17B1"/>
    <w:rsid w:val="006A2B1D"/>
    <w:rsid w:val="006B0D46"/>
    <w:rsid w:val="006C6BBD"/>
    <w:rsid w:val="006E142A"/>
    <w:rsid w:val="00731F4B"/>
    <w:rsid w:val="007669ED"/>
    <w:rsid w:val="007708FD"/>
    <w:rsid w:val="00792F66"/>
    <w:rsid w:val="00794D1D"/>
    <w:rsid w:val="007B2583"/>
    <w:rsid w:val="007B6219"/>
    <w:rsid w:val="007F50E9"/>
    <w:rsid w:val="00812490"/>
    <w:rsid w:val="00826717"/>
    <w:rsid w:val="00826D73"/>
    <w:rsid w:val="00845C1A"/>
    <w:rsid w:val="00882EA3"/>
    <w:rsid w:val="0089214E"/>
    <w:rsid w:val="008E2B50"/>
    <w:rsid w:val="009169D0"/>
    <w:rsid w:val="009170BD"/>
    <w:rsid w:val="00920ABA"/>
    <w:rsid w:val="009944B0"/>
    <w:rsid w:val="009C3500"/>
    <w:rsid w:val="009F08F6"/>
    <w:rsid w:val="009F784E"/>
    <w:rsid w:val="00A7691A"/>
    <w:rsid w:val="00A94A0D"/>
    <w:rsid w:val="00A95FF0"/>
    <w:rsid w:val="00AF68B9"/>
    <w:rsid w:val="00B04E5A"/>
    <w:rsid w:val="00B1593E"/>
    <w:rsid w:val="00B20413"/>
    <w:rsid w:val="00B62258"/>
    <w:rsid w:val="00B6742D"/>
    <w:rsid w:val="00BC6836"/>
    <w:rsid w:val="00BD1168"/>
    <w:rsid w:val="00BD3170"/>
    <w:rsid w:val="00C57822"/>
    <w:rsid w:val="00C710CB"/>
    <w:rsid w:val="00C715EF"/>
    <w:rsid w:val="00C819FB"/>
    <w:rsid w:val="00CB5C29"/>
    <w:rsid w:val="00CD28FF"/>
    <w:rsid w:val="00D108C5"/>
    <w:rsid w:val="00D479E9"/>
    <w:rsid w:val="00D748BE"/>
    <w:rsid w:val="00D83F25"/>
    <w:rsid w:val="00DA2184"/>
    <w:rsid w:val="00DB3C0E"/>
    <w:rsid w:val="00DB45D7"/>
    <w:rsid w:val="00DC17E9"/>
    <w:rsid w:val="00DF1D04"/>
    <w:rsid w:val="00E1412B"/>
    <w:rsid w:val="00E3021E"/>
    <w:rsid w:val="00E94685"/>
    <w:rsid w:val="00EA7B5E"/>
    <w:rsid w:val="00EB5A5A"/>
    <w:rsid w:val="00ED2A6E"/>
    <w:rsid w:val="00EE0770"/>
    <w:rsid w:val="00EF0F35"/>
    <w:rsid w:val="00EF6922"/>
    <w:rsid w:val="00F01E07"/>
    <w:rsid w:val="00F01FC5"/>
    <w:rsid w:val="00F13C5E"/>
    <w:rsid w:val="00F241B3"/>
    <w:rsid w:val="00F518C4"/>
    <w:rsid w:val="00FC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paragraph" w:styleId="Listenabsatz">
    <w:name w:val="List Paragraph"/>
    <w:basedOn w:val="Standard"/>
    <w:uiPriority w:val="34"/>
    <w:qFormat/>
    <w:rsid w:val="00251345"/>
    <w:pPr>
      <w:ind w:left="720"/>
      <w:contextualSpacing/>
    </w:pPr>
  </w:style>
  <w:style w:type="character" w:styleId="Hyperlink">
    <w:name w:val="Hyperlink"/>
    <w:basedOn w:val="Absatz-Standardschriftart"/>
    <w:rsid w:val="004942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paragraph" w:styleId="Listenabsatz">
    <w:name w:val="List Paragraph"/>
    <w:basedOn w:val="Standard"/>
    <w:uiPriority w:val="34"/>
    <w:qFormat/>
    <w:rsid w:val="00251345"/>
    <w:pPr>
      <w:ind w:left="720"/>
      <w:contextualSpacing/>
    </w:pPr>
  </w:style>
  <w:style w:type="character" w:styleId="Hyperlink">
    <w:name w:val="Hyperlink"/>
    <w:basedOn w:val="Absatz-Standardschriftart"/>
    <w:rsid w:val="004942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594834">
      <w:bodyDiv w:val="1"/>
      <w:marLeft w:val="0"/>
      <w:marRight w:val="0"/>
      <w:marTop w:val="0"/>
      <w:marBottom w:val="0"/>
      <w:divBdr>
        <w:top w:val="none" w:sz="0" w:space="0" w:color="auto"/>
        <w:left w:val="none" w:sz="0" w:space="0" w:color="auto"/>
        <w:bottom w:val="none" w:sz="0" w:space="0" w:color="auto"/>
        <w:right w:val="none" w:sz="0" w:space="0" w:color="auto"/>
      </w:divBdr>
    </w:div>
    <w:div w:id="205692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industryarena.com/vd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s://twitter.com/VDWonline" TargetMode="Externa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dw.de" TargetMode="External"/><Relationship Id="rId5" Type="http://schemas.openxmlformats.org/officeDocument/2006/relationships/settings" Target="settings.xml"/><Relationship Id="rId15" Type="http://schemas.openxmlformats.org/officeDocument/2006/relationships/hyperlink" Target="http://www.youtube.com/metaltradefair" TargetMode="External"/><Relationship Id="rId10" Type="http://schemas.openxmlformats.org/officeDocument/2006/relationships/hyperlink" Target="mailto:s.schwaneck@vdw.de"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clubofmetalworking.de" TargetMode="External"/><Relationship Id="rId14" Type="http://schemas.openxmlformats.org/officeDocument/2006/relationships/image" Target="media/image2.gi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chwaneck\AppData\Roaming\Microsoft\Templates\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AB93F-7389-4DBB-BB07-A3803F3DD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574</Words>
  <Characters>4148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11</cp:revision>
  <cp:lastPrinted>2018-05-28T14:56:00Z</cp:lastPrinted>
  <dcterms:created xsi:type="dcterms:W3CDTF">2018-05-28T14:34:00Z</dcterms:created>
  <dcterms:modified xsi:type="dcterms:W3CDTF">2018-05-28T14:56:00Z</dcterms:modified>
</cp:coreProperties>
</file>