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7AABA447" w:rsidR="0050117F" w:rsidRDefault="00CD5EF1" w:rsidP="0050117F">
            <w:pPr>
              <w:pStyle w:val="Address"/>
            </w:pPr>
            <w:r>
              <w:t>Lyoner S</w:t>
            </w:r>
            <w:r w:rsidR="0050117F">
              <w:t xml:space="preserve">traße </w:t>
            </w:r>
            <w:r>
              <w:t>1</w:t>
            </w:r>
            <w:r w:rsidR="007028AB">
              <w:t>8</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Default="00F01E07"/>
          <w:p w14:paraId="2F568ECE" w14:textId="77777777" w:rsidR="00023B96" w:rsidRDefault="00023B96"/>
          <w:p w14:paraId="52610D3A" w14:textId="2AF5B612" w:rsidR="00023B96" w:rsidRDefault="00023B96"/>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5CFA935E" w14:textId="77777777" w:rsidR="00023B96" w:rsidRDefault="00023B96" w:rsidP="008F3B62">
      <w:pPr>
        <w:spacing w:line="360" w:lineRule="auto"/>
        <w:ind w:right="1416"/>
        <w:rPr>
          <w:b/>
          <w:bCs/>
          <w:sz w:val="28"/>
          <w:szCs w:val="28"/>
        </w:rPr>
      </w:pPr>
    </w:p>
    <w:p w14:paraId="033B49D1" w14:textId="77777777" w:rsidR="00DB06F2" w:rsidRDefault="002A53EE" w:rsidP="008F3B62">
      <w:pPr>
        <w:spacing w:line="360" w:lineRule="auto"/>
        <w:ind w:right="1416"/>
        <w:rPr>
          <w:b/>
          <w:bCs/>
          <w:sz w:val="28"/>
          <w:szCs w:val="28"/>
        </w:rPr>
      </w:pPr>
      <w:r>
        <w:rPr>
          <w:b/>
          <w:bCs/>
          <w:sz w:val="28"/>
          <w:szCs w:val="28"/>
        </w:rPr>
        <w:t xml:space="preserve">Kräftiger Bestellzuwachs </w:t>
      </w:r>
      <w:r w:rsidR="005232C1">
        <w:rPr>
          <w:b/>
          <w:bCs/>
          <w:sz w:val="28"/>
          <w:szCs w:val="28"/>
        </w:rPr>
        <w:t xml:space="preserve">in der </w:t>
      </w:r>
      <w:r w:rsidR="00F11BDD">
        <w:rPr>
          <w:b/>
          <w:bCs/>
          <w:sz w:val="28"/>
          <w:szCs w:val="28"/>
        </w:rPr>
        <w:t>Werkzeugmaschinen</w:t>
      </w:r>
      <w:r w:rsidR="00DB06F2">
        <w:rPr>
          <w:b/>
          <w:bCs/>
          <w:sz w:val="28"/>
          <w:szCs w:val="28"/>
        </w:rPr>
        <w:softHyphen/>
      </w:r>
    </w:p>
    <w:p w14:paraId="567F2ED2" w14:textId="76E9D272" w:rsidR="00734AC4" w:rsidRDefault="00F11BDD" w:rsidP="008F3B62">
      <w:pPr>
        <w:spacing w:line="360" w:lineRule="auto"/>
        <w:ind w:right="1416"/>
        <w:rPr>
          <w:b/>
          <w:bCs/>
          <w:sz w:val="28"/>
          <w:szCs w:val="28"/>
        </w:rPr>
      </w:pPr>
      <w:proofErr w:type="spellStart"/>
      <w:r>
        <w:rPr>
          <w:b/>
          <w:bCs/>
          <w:sz w:val="28"/>
          <w:szCs w:val="28"/>
        </w:rPr>
        <w:t>industrie</w:t>
      </w:r>
      <w:proofErr w:type="spellEnd"/>
    </w:p>
    <w:p w14:paraId="74C9D1B1" w14:textId="5758CE29" w:rsidR="000E5034" w:rsidRPr="000E5034" w:rsidRDefault="000E5034" w:rsidP="008F3B62">
      <w:pPr>
        <w:spacing w:line="360" w:lineRule="auto"/>
        <w:ind w:right="1416"/>
        <w:rPr>
          <w:b/>
          <w:bCs/>
          <w:szCs w:val="22"/>
        </w:rPr>
      </w:pPr>
      <w:r>
        <w:rPr>
          <w:b/>
          <w:bCs/>
          <w:szCs w:val="22"/>
        </w:rPr>
        <w:t>VDW hebt Produktionsprognose für 2021 an</w:t>
      </w:r>
    </w:p>
    <w:p w14:paraId="78B6C26F" w14:textId="77777777" w:rsidR="00254675" w:rsidRDefault="00254675" w:rsidP="008F3B62">
      <w:pPr>
        <w:pStyle w:val="Opening"/>
        <w:spacing w:line="360" w:lineRule="auto"/>
        <w:ind w:right="1416"/>
      </w:pPr>
    </w:p>
    <w:p w14:paraId="164E0766" w14:textId="16FAAF76" w:rsidR="00C420E5" w:rsidRDefault="006A17B1" w:rsidP="008F3B62">
      <w:pPr>
        <w:spacing w:line="360" w:lineRule="auto"/>
        <w:ind w:right="1416"/>
      </w:pPr>
      <w:r>
        <w:rPr>
          <w:b/>
        </w:rPr>
        <w:t xml:space="preserve">Frankfurt am Main, </w:t>
      </w:r>
      <w:r w:rsidR="000B4920">
        <w:rPr>
          <w:b/>
        </w:rPr>
        <w:t>1</w:t>
      </w:r>
      <w:r w:rsidR="008A3F40">
        <w:rPr>
          <w:b/>
        </w:rPr>
        <w:t>8</w:t>
      </w:r>
      <w:r w:rsidR="0015145A">
        <w:rPr>
          <w:b/>
        </w:rPr>
        <w:t>.</w:t>
      </w:r>
      <w:r w:rsidR="006F5633">
        <w:rPr>
          <w:b/>
        </w:rPr>
        <w:t xml:space="preserve"> </w:t>
      </w:r>
      <w:r w:rsidR="008A3F40">
        <w:rPr>
          <w:b/>
        </w:rPr>
        <w:t xml:space="preserve">August </w:t>
      </w:r>
      <w:r w:rsidR="000B4920">
        <w:rPr>
          <w:b/>
        </w:rPr>
        <w:t>2021</w:t>
      </w:r>
      <w:r w:rsidRPr="00AB72B9">
        <w:rPr>
          <w:b/>
        </w:rPr>
        <w:t xml:space="preserve">. </w:t>
      </w:r>
      <w:r>
        <w:t xml:space="preserve">– Im </w:t>
      </w:r>
      <w:r w:rsidR="008A3F40">
        <w:t xml:space="preserve">zweiten </w:t>
      </w:r>
      <w:r>
        <w:t>Quartal 20</w:t>
      </w:r>
      <w:r w:rsidR="00241C94">
        <w:t>2</w:t>
      </w:r>
      <w:r w:rsidR="00F11BDD">
        <w:t>1</w:t>
      </w:r>
      <w:r>
        <w:t xml:space="preserve"> </w:t>
      </w:r>
      <w:r w:rsidR="00F43A9B">
        <w:t>s</w:t>
      </w:r>
      <w:r w:rsidR="00F11BDD">
        <w:t xml:space="preserve">tieg </w:t>
      </w:r>
      <w:r>
        <w:t xml:space="preserve">der Auftragseingang der deutschen Werkzeugmaschinenindustrie im Vergleich zum Vorjahreszeitraum um </w:t>
      </w:r>
      <w:r w:rsidR="005232C1">
        <w:t>103</w:t>
      </w:r>
      <w:r>
        <w:t xml:space="preserve"> Prozent. Dabei </w:t>
      </w:r>
      <w:r w:rsidR="00F11BDD">
        <w:t>legten</w:t>
      </w:r>
      <w:r w:rsidR="004314C7">
        <w:t xml:space="preserve"> die Bestellungen</w:t>
      </w:r>
      <w:r>
        <w:t xml:space="preserve"> aus dem Inland um </w:t>
      </w:r>
      <w:r w:rsidR="005232C1">
        <w:t>81</w:t>
      </w:r>
      <w:r>
        <w:t xml:space="preserve"> Prozent zu. Die Auslands</w:t>
      </w:r>
      <w:r w:rsidR="004314C7">
        <w:t xml:space="preserve">orders </w:t>
      </w:r>
      <w:r w:rsidR="00F11BDD">
        <w:t>notiert</w:t>
      </w:r>
      <w:r w:rsidR="00F43A9B">
        <w:t>en</w:t>
      </w:r>
      <w:r w:rsidR="00241C94">
        <w:t xml:space="preserve"> </w:t>
      </w:r>
      <w:r w:rsidR="005232C1">
        <w:t>114</w:t>
      </w:r>
      <w:r w:rsidR="00F43A9B">
        <w:t xml:space="preserve"> </w:t>
      </w:r>
      <w:r>
        <w:t>Prozent</w:t>
      </w:r>
      <w:r w:rsidR="00F11BDD">
        <w:t xml:space="preserve"> über Vorjahr</w:t>
      </w:r>
      <w:r w:rsidR="00241C94">
        <w:t>.</w:t>
      </w:r>
      <w:r w:rsidR="006C0EC1">
        <w:t xml:space="preserve"> </w:t>
      </w:r>
      <w:r w:rsidR="005232C1">
        <w:t>Im ersten Halbjahr 2021 stiegen die Bestellungen bei den deutschen Anbietern um 57 Prozent. Die inländischen Orders lagen 38 Prozent über Vorjahr, die ausländischen 68 Prozent.</w:t>
      </w:r>
    </w:p>
    <w:p w14:paraId="40EBE757" w14:textId="2B17AC5F" w:rsidR="006C0EC1" w:rsidRDefault="006C0EC1" w:rsidP="008F3B62">
      <w:pPr>
        <w:spacing w:line="360" w:lineRule="auto"/>
        <w:ind w:right="1416"/>
      </w:pPr>
    </w:p>
    <w:p w14:paraId="64E49624" w14:textId="571FEC75" w:rsidR="00AA77B2" w:rsidRDefault="009255DA" w:rsidP="008F6507">
      <w:pPr>
        <w:spacing w:line="360" w:lineRule="auto"/>
        <w:ind w:right="1416"/>
      </w:pPr>
      <w:r>
        <w:t>„</w:t>
      </w:r>
      <w:r w:rsidR="00C71AAC">
        <w:t xml:space="preserve">Die Branche </w:t>
      </w:r>
      <w:r w:rsidR="005232C1">
        <w:t>hat den Turnaround mit erheblich mehr Dynamik geschafft als ursprünglich angenommen</w:t>
      </w:r>
      <w:r w:rsidR="00E91D54">
        <w:t xml:space="preserve"> und </w:t>
      </w:r>
      <w:r w:rsidR="000E5034">
        <w:t>verzeichnet</w:t>
      </w:r>
      <w:r w:rsidR="00E91D54">
        <w:t xml:space="preserve"> trotz mancher Lieferschwierigkeiten einen </w:t>
      </w:r>
      <w:r w:rsidR="00C06E2F">
        <w:t xml:space="preserve">kräftigen </w:t>
      </w:r>
      <w:r w:rsidR="00E91D54">
        <w:t xml:space="preserve">Anstieg </w:t>
      </w:r>
      <w:r w:rsidR="00C06E2F">
        <w:t>ihre</w:t>
      </w:r>
      <w:r w:rsidR="00E91D54">
        <w:t>r Bestellungen</w:t>
      </w:r>
      <w:r w:rsidR="005232C1">
        <w:t>“, k</w:t>
      </w:r>
      <w:r w:rsidR="007C0048" w:rsidRPr="007C0048">
        <w:t>ommentiert Dr. Wilfried Schäfer, Geschäftsführer des VDW (Verein Deutscher Werkzeugmaschinenfabriken), Frankfurt am Main, das Ergebnis.</w:t>
      </w:r>
      <w:r w:rsidR="00C06E2F">
        <w:t xml:space="preserve"> </w:t>
      </w:r>
      <w:r w:rsidR="00DB06F2">
        <w:t>Die sehr hohen Zuwachsraten erklärten sich zwar auch mit den schwachen Vergleichswerten des Corona-Jahres 2020. Das Auftragsvolumen habe sich aber spürbar erholt und liege mit 4 Prozent nur noch leicht unter dem Vor-Corona-Niveau 2019. Auch sei d</w:t>
      </w:r>
      <w:r w:rsidR="00C06E2F">
        <w:t>ie Entwicklung breit aufgestellt und zeige den großen Nachholbedarf bei Investoren</w:t>
      </w:r>
      <w:r w:rsidR="00FB2A3F">
        <w:t xml:space="preserve"> aus aller Welt</w:t>
      </w:r>
      <w:r w:rsidR="00C06E2F">
        <w:t>.</w:t>
      </w:r>
    </w:p>
    <w:p w14:paraId="6C495F5C" w14:textId="0D792A9E" w:rsidR="00E91D54" w:rsidRDefault="00E91D54" w:rsidP="008F6507">
      <w:pPr>
        <w:spacing w:line="360" w:lineRule="auto"/>
        <w:ind w:right="1416"/>
      </w:pPr>
    </w:p>
    <w:p w14:paraId="4D95F785" w14:textId="6F14C0E1" w:rsidR="0027476B" w:rsidRDefault="00C06E2F" w:rsidP="008F6507">
      <w:pPr>
        <w:spacing w:line="360" w:lineRule="auto"/>
        <w:ind w:right="1416"/>
      </w:pPr>
      <w:r>
        <w:lastRenderedPageBreak/>
        <w:t>Treiber ist derzeit n</w:t>
      </w:r>
      <w:r w:rsidR="001F65C3">
        <w:t>ach wie vor</w:t>
      </w:r>
      <w:r>
        <w:t xml:space="preserve"> das Ausland. Asien ist weiterhin vo</w:t>
      </w:r>
      <w:r w:rsidR="00FB2A3F">
        <w:t xml:space="preserve">n der hohen Nachfrage aus </w:t>
      </w:r>
      <w:r>
        <w:t>China geprägt, d</w:t>
      </w:r>
      <w:r w:rsidR="00FB2A3F">
        <w:t>ie</w:t>
      </w:r>
      <w:r>
        <w:t xml:space="preserve"> für zwei Drittel des asiatischen Auftragsvolumens steht. Das US-Geschäft beginnt sich zu erholen. Es mehren sich die Zeichen, dass die Aufträge</w:t>
      </w:r>
      <w:r w:rsidR="001F65C3">
        <w:t xml:space="preserve"> von dort künftig</w:t>
      </w:r>
      <w:r>
        <w:t xml:space="preserve"> kräftiger anziehen werden. Europa ist ebenfalls </w:t>
      </w:r>
      <w:r w:rsidR="00C11ADC">
        <w:t xml:space="preserve">spürbar </w:t>
      </w:r>
      <w:r>
        <w:t>aufgewacht. Hier stützen insbesondere fiskalpolitische Maßnahmen mit Investitionsförderprogrammen</w:t>
      </w:r>
      <w:r w:rsidR="001F65C3">
        <w:t xml:space="preserve"> die Nachfrage</w:t>
      </w:r>
      <w:r>
        <w:t xml:space="preserve">. Musterbeispiele sind Österreich und Italien. </w:t>
      </w:r>
      <w:r w:rsidR="0027476B">
        <w:t>Das Inl</w:t>
      </w:r>
      <w:r>
        <w:t>and zieht zeitversetzt nach</w:t>
      </w:r>
      <w:r w:rsidR="0027476B">
        <w:t xml:space="preserve">. </w:t>
      </w:r>
      <w:r w:rsidR="00C11ADC">
        <w:t>Insgesamt ist d</w:t>
      </w:r>
      <w:r>
        <w:t xml:space="preserve">as Niveau der Top-Jahre 2017/2018 allerdings noch ein Viertel entfernt. </w:t>
      </w:r>
    </w:p>
    <w:p w14:paraId="02E0D462" w14:textId="77777777" w:rsidR="0027476B" w:rsidRDefault="0027476B" w:rsidP="008F6507">
      <w:pPr>
        <w:spacing w:line="360" w:lineRule="auto"/>
        <w:ind w:right="1416"/>
      </w:pPr>
    </w:p>
    <w:p w14:paraId="473BB2E8" w14:textId="7BAF1386" w:rsidR="0027476B" w:rsidRDefault="0027476B" w:rsidP="008F6507">
      <w:pPr>
        <w:spacing w:line="360" w:lineRule="auto"/>
        <w:ind w:right="1416"/>
      </w:pPr>
      <w:r>
        <w:t xml:space="preserve">„Ohne die Engpässe </w:t>
      </w:r>
      <w:r w:rsidR="00C06E2F">
        <w:t>und Preissteigerungen bei den Zulieferungen</w:t>
      </w:r>
      <w:r w:rsidR="00DB06F2">
        <w:t xml:space="preserve">, </w:t>
      </w:r>
      <w:r w:rsidR="00C06E2F">
        <w:t>z.B.</w:t>
      </w:r>
      <w:r w:rsidR="00DB06F2">
        <w:t xml:space="preserve"> bei</w:t>
      </w:r>
      <w:r w:rsidR="00C06E2F">
        <w:t xml:space="preserve"> Elektronik, Stahl, Blech</w:t>
      </w:r>
      <w:r w:rsidR="00DB06F2">
        <w:t>,</w:t>
      </w:r>
      <w:r w:rsidR="00C06E2F">
        <w:t xml:space="preserve"> </w:t>
      </w:r>
      <w:r>
        <w:t>w</w:t>
      </w:r>
      <w:r w:rsidR="001F65C3">
        <w:t>äre sogar noch mehr drin</w:t>
      </w:r>
      <w:r>
        <w:t xml:space="preserve">“, resümiert Schäfer. </w:t>
      </w:r>
      <w:r w:rsidR="00C06E2F">
        <w:t>Vor dem Hintergrund einer</w:t>
      </w:r>
      <w:r w:rsidR="00FB2A3F">
        <w:t xml:space="preserve"> </w:t>
      </w:r>
      <w:r w:rsidR="00C06E2F">
        <w:t xml:space="preserve">intakten Erholung der Weltwirtschaft </w:t>
      </w:r>
      <w:r>
        <w:t xml:space="preserve">wird jedoch ein weiterer </w:t>
      </w:r>
      <w:r w:rsidR="00FB2A3F">
        <w:t>Anstieg</w:t>
      </w:r>
      <w:r>
        <w:t xml:space="preserve"> erwartet. Dies wirkt sich im laufenden Jahr bereits auf die Produktion aus. Aufgrund des deutlichen Auftragszuwachses hat Oxford Economics, Prognosepartner des VDW, </w:t>
      </w:r>
      <w:proofErr w:type="gramStart"/>
      <w:r>
        <w:t>d</w:t>
      </w:r>
      <w:r w:rsidR="00FB2A3F">
        <w:t>as</w:t>
      </w:r>
      <w:proofErr w:type="gramEnd"/>
      <w:r>
        <w:t xml:space="preserve"> Produktions</w:t>
      </w:r>
      <w:r w:rsidR="00FB2A3F">
        <w:t>plus</w:t>
      </w:r>
      <w:r>
        <w:t xml:space="preserve"> bei 8 Prozent verortet</w:t>
      </w:r>
      <w:r w:rsidR="001E2BBD">
        <w:t xml:space="preserve">, </w:t>
      </w:r>
      <w:r w:rsidR="00FE0B40">
        <w:t>zwei</w:t>
      </w:r>
      <w:r w:rsidR="001E2BBD">
        <w:t xml:space="preserve"> Punkte mehr als noch im Frühjahr</w:t>
      </w:r>
      <w:r>
        <w:t>. Damit läge das Volumen i</w:t>
      </w:r>
      <w:r w:rsidR="000E5034">
        <w:t>m</w:t>
      </w:r>
      <w:r w:rsidR="001F65C3">
        <w:t xml:space="preserve"> </w:t>
      </w:r>
      <w:r>
        <w:t xml:space="preserve">laufenden Jahr bei 13,2 Mrd. Euro. „Bis zum </w:t>
      </w:r>
      <w:r w:rsidR="001F65C3">
        <w:t>Top-Ergebnis de</w:t>
      </w:r>
      <w:r w:rsidR="003D68DE">
        <w:t>r</w:t>
      </w:r>
      <w:r w:rsidR="001F65C3">
        <w:t xml:space="preserve"> </w:t>
      </w:r>
      <w:r>
        <w:t xml:space="preserve">Jahre </w:t>
      </w:r>
      <w:r w:rsidR="003D68DE">
        <w:t>2018/</w:t>
      </w:r>
      <w:r>
        <w:t xml:space="preserve">2019 bleibt allerdings noch eine </w:t>
      </w:r>
      <w:r w:rsidR="001F65C3">
        <w:t>Wegst</w:t>
      </w:r>
      <w:r>
        <w:t>recke zurückzulegen“, sagt Schäfe</w:t>
      </w:r>
      <w:r w:rsidR="001F65C3">
        <w:t>r</w:t>
      </w:r>
      <w:r>
        <w:t xml:space="preserve">. </w:t>
      </w:r>
      <w:r w:rsidR="001F65C3">
        <w:t xml:space="preserve">Damals hatte die Branche ein Ergebnis von 17 Mrd. Euro </w:t>
      </w:r>
      <w:r w:rsidR="003D68DE">
        <w:t>erzielt</w:t>
      </w:r>
      <w:r w:rsidR="001F65C3">
        <w:t xml:space="preserve">. </w:t>
      </w:r>
    </w:p>
    <w:p w14:paraId="5D617C88" w14:textId="77777777" w:rsidR="00922B04" w:rsidRDefault="00922B04" w:rsidP="008F6507">
      <w:pPr>
        <w:spacing w:line="360" w:lineRule="auto"/>
        <w:ind w:right="1416"/>
      </w:pPr>
    </w:p>
    <w:p w14:paraId="16DCBDF8" w14:textId="6C29962A" w:rsidR="007946A0" w:rsidRDefault="00DC19B5" w:rsidP="008F6507">
      <w:pPr>
        <w:spacing w:line="360" w:lineRule="auto"/>
        <w:ind w:right="1416"/>
      </w:pPr>
      <w:r>
        <w:t xml:space="preserve">Die Beschäftigung, ein Spätindikator in der Konjunkturentwicklung, ist </w:t>
      </w:r>
      <w:r w:rsidR="002A53EE">
        <w:t xml:space="preserve">noch </w:t>
      </w:r>
      <w:r>
        <w:t xml:space="preserve">rückläufig. Im </w:t>
      </w:r>
      <w:r w:rsidR="00133342">
        <w:t>Juni</w:t>
      </w:r>
      <w:r w:rsidR="002A53EE">
        <w:t xml:space="preserve"> </w:t>
      </w:r>
      <w:r w:rsidR="00FB2A3F">
        <w:t>beschäftigte</w:t>
      </w:r>
      <w:r>
        <w:t xml:space="preserve"> die Branche </w:t>
      </w:r>
      <w:r w:rsidR="00133342">
        <w:t>knapp</w:t>
      </w:r>
      <w:r w:rsidR="00FB2A3F">
        <w:t xml:space="preserve"> </w:t>
      </w:r>
      <w:r w:rsidR="00133342">
        <w:t>8</w:t>
      </w:r>
      <w:r>
        <w:t xml:space="preserve"> Prozent</w:t>
      </w:r>
      <w:r w:rsidR="007E1822">
        <w:t xml:space="preserve"> weniger Menschen als im Vorjahr. D</w:t>
      </w:r>
      <w:r>
        <w:t xml:space="preserve">as </w:t>
      </w:r>
      <w:r w:rsidR="002A53EE" w:rsidRPr="00FB2A3F">
        <w:t>waren</w:t>
      </w:r>
      <w:r w:rsidRPr="00FB2A3F">
        <w:t xml:space="preserve"> </w:t>
      </w:r>
      <w:r w:rsidR="00FB2A3F" w:rsidRPr="00FB2A3F">
        <w:t>rund 64.</w:t>
      </w:r>
      <w:r w:rsidR="00133342">
        <w:t>2</w:t>
      </w:r>
      <w:r w:rsidR="00FB2A3F" w:rsidRPr="00FB2A3F">
        <w:t>00</w:t>
      </w:r>
      <w:r w:rsidR="002A53EE" w:rsidRPr="00FB2A3F">
        <w:t xml:space="preserve"> </w:t>
      </w:r>
      <w:r w:rsidRPr="00FB2A3F">
        <w:t>Frauen und Männer</w:t>
      </w:r>
      <w:r w:rsidR="007E1822">
        <w:t>.</w:t>
      </w:r>
      <w:r w:rsidR="002A53EE">
        <w:t xml:space="preserve"> Die Kurzarbeit wurde weitgehend beendet.</w:t>
      </w:r>
      <w:r w:rsidR="007E1822">
        <w:t xml:space="preserve"> </w:t>
      </w:r>
      <w:r>
        <w:t>„</w:t>
      </w:r>
      <w:r w:rsidR="002A53EE">
        <w:t xml:space="preserve">Gleichwohl </w:t>
      </w:r>
      <w:r w:rsidR="00FB2A3F">
        <w:t xml:space="preserve">fürchten auch wir den </w:t>
      </w:r>
      <w:r w:rsidR="002A53EE">
        <w:t>Fachkräftemangel</w:t>
      </w:r>
      <w:r w:rsidR="00FB2A3F">
        <w:t>, denn unsere Industrie</w:t>
      </w:r>
      <w:r w:rsidR="002A53EE">
        <w:t xml:space="preserve"> steht vor großen Herausforderungen. Stichworte sind </w:t>
      </w:r>
      <w:r w:rsidR="00DB06F2">
        <w:t xml:space="preserve">die </w:t>
      </w:r>
      <w:r w:rsidR="002A53EE">
        <w:t xml:space="preserve">Transformation in der Automobilindustrie, Energiewende oder Digitalisierung. Sie </w:t>
      </w:r>
      <w:r w:rsidR="00FB2A3F">
        <w:t xml:space="preserve">zu bewältigen, </w:t>
      </w:r>
      <w:r w:rsidR="002A53EE">
        <w:t>braucht</w:t>
      </w:r>
      <w:r w:rsidR="00FB2A3F">
        <w:t xml:space="preserve"> es</w:t>
      </w:r>
      <w:r w:rsidR="002A53EE">
        <w:t xml:space="preserve"> die Menschen, die das können“</w:t>
      </w:r>
      <w:r w:rsidR="00FB2A3F">
        <w:t>, sagt Schäfer abschließend.</w:t>
      </w:r>
      <w:r w:rsidR="002A53EE">
        <w:t xml:space="preserve"> </w:t>
      </w:r>
    </w:p>
    <w:p w14:paraId="6EC071BE" w14:textId="6626BB2C" w:rsidR="00DB06F2" w:rsidRDefault="00DB06F2">
      <w:pPr>
        <w:spacing w:line="240" w:lineRule="auto"/>
      </w:pPr>
      <w:r>
        <w:br w:type="page"/>
      </w: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lastRenderedPageBreak/>
        <w:t>Hintergrund</w:t>
      </w:r>
    </w:p>
    <w:p w14:paraId="30BFCFF1" w14:textId="10510AF6"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w:t>
      </w:r>
      <w:r w:rsidR="007946A0">
        <w:rPr>
          <w:sz w:val="16"/>
          <w:szCs w:val="16"/>
        </w:rPr>
        <w:t>20</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7946A0">
        <w:rPr>
          <w:sz w:val="16"/>
          <w:szCs w:val="16"/>
        </w:rPr>
        <w:t>0.0</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7946A0">
        <w:rPr>
          <w:sz w:val="16"/>
          <w:szCs w:val="16"/>
        </w:rPr>
        <w:t>12,2</w:t>
      </w:r>
      <w:r w:rsidR="00BD4005">
        <w:rPr>
          <w:sz w:val="16"/>
          <w:szCs w:val="16"/>
        </w:rPr>
        <w:t xml:space="preserve"> </w:t>
      </w:r>
      <w:r>
        <w:rPr>
          <w:sz w:val="16"/>
          <w:szCs w:val="16"/>
        </w:rPr>
        <w:t>Mrd. Euro.</w:t>
      </w:r>
    </w:p>
    <w:p w14:paraId="101E4C19" w14:textId="77777777" w:rsidR="001F65C3" w:rsidRDefault="001F65C3" w:rsidP="008F3B62">
      <w:pPr>
        <w:pStyle w:val="Textkrper2"/>
        <w:tabs>
          <w:tab w:val="left" w:pos="7654"/>
        </w:tabs>
        <w:ind w:right="1416"/>
        <w:rPr>
          <w:sz w:val="16"/>
          <w:szCs w:val="16"/>
        </w:rPr>
      </w:pPr>
    </w:p>
    <w:p w14:paraId="1294C02B" w14:textId="194E380D" w:rsidR="006A17B1" w:rsidRPr="00B138D8" w:rsidRDefault="006A17B1" w:rsidP="00DB06F2">
      <w:pPr>
        <w:spacing w:line="240" w:lineRule="auto"/>
      </w:pPr>
      <w:r w:rsidRPr="00B138D8">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1B2214B1" w:rsidR="006A17B1" w:rsidRDefault="006A17B1" w:rsidP="008F3B62">
      <w:pPr>
        <w:spacing w:line="360" w:lineRule="auto"/>
        <w:ind w:right="1416"/>
      </w:pPr>
      <w:r w:rsidRPr="00B138D8">
        <w:t xml:space="preserve">Grafik: Auftragseingang in der deutschen Werkzeugmaschinenindustrie </w:t>
      </w:r>
    </w:p>
    <w:p w14:paraId="05808C2B" w14:textId="328EBE91" w:rsidR="00DC17F7" w:rsidRDefault="00DC17F7" w:rsidP="008F3B62">
      <w:pPr>
        <w:spacing w:line="360" w:lineRule="auto"/>
        <w:ind w:right="1416"/>
      </w:pPr>
    </w:p>
    <w:p w14:paraId="35CB57BA" w14:textId="1748E7BE" w:rsidR="006732A1" w:rsidRDefault="00DC17F7" w:rsidP="006732A1">
      <w:r>
        <w:t xml:space="preserve">Diese Presseinformation erhalten Sie auch </w:t>
      </w:r>
      <w:r w:rsidRPr="00873CF3">
        <w:rPr>
          <w:rFonts w:cs="Arial"/>
        </w:rPr>
        <w:t xml:space="preserve">direkt unter </w:t>
      </w:r>
      <w:r w:rsidR="00873CF3" w:rsidRPr="00873CF3">
        <w:rPr>
          <w:rFonts w:cs="Arial"/>
          <w:color w:val="666666"/>
          <w:sz w:val="20"/>
          <w:shd w:val="clear" w:color="auto" w:fill="F1F1F1"/>
        </w:rPr>
        <w:t> </w:t>
      </w:r>
      <w:hyperlink r:id="rId7" w:tgtFrame="wp-preview-21180" w:history="1">
        <w:r w:rsidR="00873CF3" w:rsidRPr="00873CF3">
          <w:rPr>
            <w:rStyle w:val="Hyperlink"/>
            <w:rFonts w:cs="Arial"/>
            <w:color w:val="006799"/>
            <w:sz w:val="20"/>
            <w:shd w:val="clear" w:color="auto" w:fill="F1F1F1"/>
          </w:rPr>
          <w:t>https://vdw.de/</w:t>
        </w:r>
        <w:r w:rsidR="00873CF3" w:rsidRPr="00873CF3">
          <w:rPr>
            <w:rStyle w:val="Hyperlink"/>
            <w:rFonts w:cs="Arial"/>
            <w:b/>
            <w:bCs/>
            <w:color w:val="006799"/>
            <w:sz w:val="20"/>
            <w:shd w:val="clear" w:color="auto" w:fill="F1F1F1"/>
          </w:rPr>
          <w:t>produktionsprognose-2021-angehoben</w:t>
        </w:r>
        <w:r w:rsidR="00873CF3" w:rsidRPr="00873CF3">
          <w:rPr>
            <w:rStyle w:val="Hyperlink"/>
            <w:rFonts w:cs="Arial"/>
            <w:color w:val="006799"/>
            <w:sz w:val="20"/>
            <w:shd w:val="clear" w:color="auto" w:fill="F1F1F1"/>
          </w:rPr>
          <w:t>/</w:t>
        </w:r>
      </w:hyperlink>
    </w:p>
    <w:p w14:paraId="3ABDC693" w14:textId="77777777" w:rsidR="006732A1" w:rsidRDefault="006732A1" w:rsidP="006732A1"/>
    <w:p w14:paraId="5954E28A" w14:textId="10B85D79" w:rsidR="001961A1" w:rsidRDefault="001961A1" w:rsidP="008F3B62">
      <w:pPr>
        <w:spacing w:line="360" w:lineRule="auto"/>
        <w:ind w:right="1416"/>
      </w:pPr>
      <w:r>
        <w:t xml:space="preserve">Grafiken und Bilder finden Sie im Internet auch online unter </w:t>
      </w:r>
      <w:hyperlink r:id="rId8" w:history="1">
        <w:r>
          <w:rPr>
            <w:rStyle w:val="Hyperlink"/>
          </w:rPr>
          <w:t>www.vdw.de</w:t>
        </w:r>
      </w:hyperlink>
      <w:r>
        <w:t xml:space="preserve"> im Bereich Presse. Besuchen Sie den VDW auch in den Social-Media-Kanälen </w:t>
      </w:r>
    </w:p>
    <w:p w14:paraId="0BE69B70" w14:textId="77777777" w:rsidR="00C6443D" w:rsidRDefault="00C6443D" w:rsidP="008F3B62">
      <w:pPr>
        <w:spacing w:line="360" w:lineRule="auto"/>
        <w:ind w:right="1416"/>
      </w:pP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0" w:history="1">
        <w:r>
          <w:rPr>
            <w:rStyle w:val="Hyperlink"/>
          </w:rPr>
          <w:t>www.</w:t>
        </w:r>
        <w:r>
          <w:rPr>
            <w:rStyle w:val="Hyperlink"/>
            <w:rFonts w:eastAsia="Calibri" w:cs="Arial"/>
            <w:i/>
            <w:lang w:eastAsia="zh-CN"/>
          </w:rPr>
          <w:t>de.industryarena.com/vdw</w:t>
        </w:r>
      </w:hyperlink>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2" w:history="1">
        <w:r>
          <w:rPr>
            <w:rStyle w:val="Hyperlink"/>
            <w:rFonts w:eastAsia="Calibri" w:cs="Arial"/>
            <w:i/>
          </w:rPr>
          <w:t>www.youtube.com/metaltradefair</w:t>
        </w:r>
      </w:hyperlink>
    </w:p>
    <w:p w14:paraId="75FFDB20" w14:textId="5E30D014" w:rsidR="00F01E07" w:rsidRDefault="001961A1" w:rsidP="008F3B62">
      <w:pPr>
        <w:autoSpaceDE w:val="0"/>
        <w:autoSpaceDN w:val="0"/>
        <w:adjustRightInd w:val="0"/>
        <w:spacing w:line="240" w:lineRule="auto"/>
        <w:ind w:right="1416"/>
        <w:rPr>
          <w:rStyle w:val="Hyperlink"/>
          <w:rFonts w:cs="Arial"/>
          <w:i/>
          <w:iCs/>
          <w:kern w:val="0"/>
          <w:szCs w:val="22"/>
          <w:lang w:eastAsia="en-US"/>
        </w:rPr>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4" w:history="1">
        <w:r w:rsidRPr="007946A0">
          <w:rPr>
            <w:rStyle w:val="Hyperlink"/>
            <w:rFonts w:cs="Arial"/>
            <w:i/>
            <w:iCs/>
            <w:kern w:val="0"/>
            <w:szCs w:val="22"/>
            <w:lang w:eastAsia="en-US"/>
          </w:rPr>
          <w:t>www.twitter.com/VDWonline</w:t>
        </w:r>
      </w:hyperlink>
      <w:bookmarkStart w:id="0" w:name="Text"/>
      <w:bookmarkEnd w:id="0"/>
    </w:p>
    <w:p w14:paraId="6BA47240" w14:textId="0045FD20" w:rsidR="000A5785" w:rsidRPr="000A5785" w:rsidRDefault="000A5785" w:rsidP="000A5785">
      <w:pPr>
        <w:autoSpaceDE w:val="0"/>
        <w:autoSpaceDN w:val="0"/>
        <w:adjustRightInd w:val="0"/>
        <w:spacing w:line="240" w:lineRule="auto"/>
        <w:rPr>
          <w:rFonts w:cs="Arial"/>
          <w:i/>
          <w:iCs/>
        </w:rPr>
      </w:pPr>
      <w:r w:rsidRPr="00340B81">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hAnsi="Effra"/>
        </w:rPr>
        <w:tab/>
      </w:r>
      <w:r w:rsidRPr="00340B81">
        <w:rPr>
          <w:rFonts w:ascii="Effra" w:hAnsi="Effra"/>
        </w:rPr>
        <w:tab/>
      </w:r>
      <w:hyperlink r:id="rId16" w:history="1">
        <w:r w:rsidR="00C67840" w:rsidRPr="0010022B">
          <w:rPr>
            <w:rStyle w:val="Hyperlink"/>
            <w:rFonts w:cs="Arial"/>
            <w:i/>
            <w:iCs/>
          </w:rPr>
          <w:t>www.linkedin.com/company/</w:t>
        </w:r>
      </w:hyperlink>
      <w:r>
        <w:rPr>
          <w:rFonts w:cs="Arial"/>
          <w:i/>
          <w:iCs/>
          <w:color w:val="0000FF"/>
          <w:u w:val="single"/>
        </w:rPr>
        <w:t>vdw-frankfurt</w:t>
      </w:r>
    </w:p>
    <w:p w14:paraId="11AB7ADE" w14:textId="77777777" w:rsidR="000A5785" w:rsidRPr="000A5785" w:rsidRDefault="000A5785" w:rsidP="008F3B62">
      <w:pPr>
        <w:autoSpaceDE w:val="0"/>
        <w:autoSpaceDN w:val="0"/>
        <w:adjustRightInd w:val="0"/>
        <w:spacing w:line="240" w:lineRule="auto"/>
        <w:ind w:right="1416"/>
        <w:rPr>
          <w:rFonts w:cs="Arial"/>
          <w:i/>
          <w:iCs/>
        </w:rPr>
      </w:pPr>
    </w:p>
    <w:sectPr w:rsidR="000A5785" w:rsidRPr="000A5785"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AA77B2"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35EA9F09"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A5785"/>
    <w:rsid w:val="000B0E70"/>
    <w:rsid w:val="000B4920"/>
    <w:rsid w:val="000D1379"/>
    <w:rsid w:val="000D3BFC"/>
    <w:rsid w:val="000D6B28"/>
    <w:rsid w:val="000E024F"/>
    <w:rsid w:val="000E5034"/>
    <w:rsid w:val="000F0FAA"/>
    <w:rsid w:val="000F3C39"/>
    <w:rsid w:val="00104445"/>
    <w:rsid w:val="0010603D"/>
    <w:rsid w:val="00110D6B"/>
    <w:rsid w:val="00120555"/>
    <w:rsid w:val="001206A2"/>
    <w:rsid w:val="00120C85"/>
    <w:rsid w:val="0012777C"/>
    <w:rsid w:val="00130871"/>
    <w:rsid w:val="00133342"/>
    <w:rsid w:val="00142A0A"/>
    <w:rsid w:val="00146D7A"/>
    <w:rsid w:val="0015145A"/>
    <w:rsid w:val="001547D6"/>
    <w:rsid w:val="001579AE"/>
    <w:rsid w:val="0016570D"/>
    <w:rsid w:val="001835F7"/>
    <w:rsid w:val="00183D81"/>
    <w:rsid w:val="00183FCF"/>
    <w:rsid w:val="00184C3D"/>
    <w:rsid w:val="001961A1"/>
    <w:rsid w:val="001A0A28"/>
    <w:rsid w:val="001C2069"/>
    <w:rsid w:val="001D06C2"/>
    <w:rsid w:val="001D4F8E"/>
    <w:rsid w:val="001E2BBD"/>
    <w:rsid w:val="001E5B30"/>
    <w:rsid w:val="001F65C3"/>
    <w:rsid w:val="002028A6"/>
    <w:rsid w:val="00221BD0"/>
    <w:rsid w:val="002221CF"/>
    <w:rsid w:val="002310F6"/>
    <w:rsid w:val="00236A5F"/>
    <w:rsid w:val="00236DA0"/>
    <w:rsid w:val="00241C94"/>
    <w:rsid w:val="00251CA8"/>
    <w:rsid w:val="00251E96"/>
    <w:rsid w:val="0025229D"/>
    <w:rsid w:val="00254675"/>
    <w:rsid w:val="00264A1B"/>
    <w:rsid w:val="00272687"/>
    <w:rsid w:val="00273839"/>
    <w:rsid w:val="0027476B"/>
    <w:rsid w:val="00274D48"/>
    <w:rsid w:val="002A208E"/>
    <w:rsid w:val="002A2BB3"/>
    <w:rsid w:val="002A53EE"/>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793A"/>
    <w:rsid w:val="003822C3"/>
    <w:rsid w:val="00382740"/>
    <w:rsid w:val="003A4F41"/>
    <w:rsid w:val="003D34F1"/>
    <w:rsid w:val="003D46E5"/>
    <w:rsid w:val="003D68DE"/>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365D"/>
    <w:rsid w:val="00507898"/>
    <w:rsid w:val="0051082A"/>
    <w:rsid w:val="005232C1"/>
    <w:rsid w:val="00524013"/>
    <w:rsid w:val="0052444D"/>
    <w:rsid w:val="00535B86"/>
    <w:rsid w:val="00544353"/>
    <w:rsid w:val="00551BE8"/>
    <w:rsid w:val="005803EC"/>
    <w:rsid w:val="0058183C"/>
    <w:rsid w:val="005D2A70"/>
    <w:rsid w:val="005D58F5"/>
    <w:rsid w:val="005E7B4A"/>
    <w:rsid w:val="006134F0"/>
    <w:rsid w:val="00615568"/>
    <w:rsid w:val="00621213"/>
    <w:rsid w:val="00640180"/>
    <w:rsid w:val="00640E80"/>
    <w:rsid w:val="006458DC"/>
    <w:rsid w:val="0064656C"/>
    <w:rsid w:val="00660BD9"/>
    <w:rsid w:val="0066241D"/>
    <w:rsid w:val="0067147E"/>
    <w:rsid w:val="00672F1A"/>
    <w:rsid w:val="006732A1"/>
    <w:rsid w:val="006A17B1"/>
    <w:rsid w:val="006A2192"/>
    <w:rsid w:val="006C0EC1"/>
    <w:rsid w:val="006E011E"/>
    <w:rsid w:val="006E5EE0"/>
    <w:rsid w:val="006F5633"/>
    <w:rsid w:val="007026E2"/>
    <w:rsid w:val="007028AB"/>
    <w:rsid w:val="0070295F"/>
    <w:rsid w:val="007200B9"/>
    <w:rsid w:val="007206A6"/>
    <w:rsid w:val="00732AB7"/>
    <w:rsid w:val="00734AC4"/>
    <w:rsid w:val="00742661"/>
    <w:rsid w:val="00754C98"/>
    <w:rsid w:val="00757654"/>
    <w:rsid w:val="007669ED"/>
    <w:rsid w:val="00774F7A"/>
    <w:rsid w:val="00792F66"/>
    <w:rsid w:val="007946A0"/>
    <w:rsid w:val="00794D1D"/>
    <w:rsid w:val="007B6219"/>
    <w:rsid w:val="007C0048"/>
    <w:rsid w:val="007D5B42"/>
    <w:rsid w:val="007E1822"/>
    <w:rsid w:val="007E761A"/>
    <w:rsid w:val="007F58FC"/>
    <w:rsid w:val="0081345C"/>
    <w:rsid w:val="00842A86"/>
    <w:rsid w:val="00867BE8"/>
    <w:rsid w:val="00873CF3"/>
    <w:rsid w:val="008770CD"/>
    <w:rsid w:val="00877B41"/>
    <w:rsid w:val="00882EA3"/>
    <w:rsid w:val="00884B09"/>
    <w:rsid w:val="008852A8"/>
    <w:rsid w:val="008860AF"/>
    <w:rsid w:val="0089628B"/>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B6927"/>
    <w:rsid w:val="009C7409"/>
    <w:rsid w:val="009D74E9"/>
    <w:rsid w:val="009F4E6D"/>
    <w:rsid w:val="00A05E11"/>
    <w:rsid w:val="00A41D5E"/>
    <w:rsid w:val="00A50A3E"/>
    <w:rsid w:val="00A602A9"/>
    <w:rsid w:val="00A60F10"/>
    <w:rsid w:val="00AA1D6F"/>
    <w:rsid w:val="00AA77B2"/>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BF3400"/>
    <w:rsid w:val="00C001E4"/>
    <w:rsid w:val="00C06E2F"/>
    <w:rsid w:val="00C11ADC"/>
    <w:rsid w:val="00C160DA"/>
    <w:rsid w:val="00C27013"/>
    <w:rsid w:val="00C345E2"/>
    <w:rsid w:val="00C420E5"/>
    <w:rsid w:val="00C570B7"/>
    <w:rsid w:val="00C61DDF"/>
    <w:rsid w:val="00C6443D"/>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90932"/>
    <w:rsid w:val="00DA3DE1"/>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p=21180&amp;preview=true"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591</Words>
  <Characters>4374</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Isik, Ecehan</cp:lastModifiedBy>
  <cp:revision>3</cp:revision>
  <cp:lastPrinted>2021-08-17T14:35:00Z</cp:lastPrinted>
  <dcterms:created xsi:type="dcterms:W3CDTF">2021-08-17T09:34:00Z</dcterms:created>
  <dcterms:modified xsi:type="dcterms:W3CDTF">2021-08-17T15:20:00Z</dcterms:modified>
</cp:coreProperties>
</file>